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BB" w:rsidRDefault="007B6B8F" w:rsidP="004F428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margin">
                  <wp:posOffset>3488055</wp:posOffset>
                </wp:positionH>
                <wp:positionV relativeFrom="margin">
                  <wp:posOffset>20955</wp:posOffset>
                </wp:positionV>
                <wp:extent cx="2981960" cy="7025640"/>
                <wp:effectExtent l="0" t="0" r="8890" b="381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70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72EB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MONTHLY CLASS</w:t>
                            </w:r>
                          </w:p>
                          <w:p w:rsidR="00356B14" w:rsidRPr="005D63D9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TUITON FEE</w:t>
                            </w:r>
                          </w:p>
                          <w:p w:rsidR="000026FA" w:rsidRPr="00987E95" w:rsidRDefault="000026FA" w:rsidP="00450577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EB41FE" w:rsidRPr="00356B14" w:rsidRDefault="00EB41FE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SPARKLERS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(Parent &amp; Tot: 3 -4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yrs</w:t>
                            </w:r>
                            <w:proofErr w:type="spellEnd"/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116BBB" w:rsidRPr="00987E95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34684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30 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minute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356B14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$65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FIRECRACKERS</w:t>
                            </w:r>
                            <w:r w:rsidR="00987E95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(4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.5 -6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45 minute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356B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DYNAMITE: Boys/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Girls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6.5 – 8.5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45 minute class   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/month</w:t>
                            </w:r>
                          </w:p>
                          <w:p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LITTLE DAGS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(9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– 11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:rsidR="00116BBB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45 minute class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BIGS DAGS </w:t>
                            </w:r>
                            <w:r w:rsidR="001C5F5B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(11.5 -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15 years old)</w:t>
                            </w:r>
                          </w:p>
                          <w:p w:rsidR="0067420A" w:rsidRP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 45 minute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67420A" w:rsidRPr="00987E95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F971A8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TRAMPOLINE</w:t>
                            </w:r>
                            <w:r w:rsidR="00987E95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:rsidR="00116BBB" w:rsidRPr="005B75AA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B75A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45 minute class      </w:t>
                            </w:r>
                            <w:r w:rsidR="005B75A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F00E0B" w:rsidRPr="00F00E0B" w:rsidRDefault="00F00E0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5B75AA" w:rsidRPr="0067420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/T &amp; 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:rsidR="005B75A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45 minute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99380F" w:rsidRDefault="0099380F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5B75AA" w:rsidRPr="001C5F5B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7C19C8" w:rsidRPr="007F1414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ROCKETS FEES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(Special Needs)</w:t>
                            </w:r>
                          </w:p>
                          <w:p w:rsidR="00A93A29" w:rsidRDefault="00A93A29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1:1 (30 minutes):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$100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:rsidR="00563BC3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STUDENT/TEACHER RATIO:</w:t>
                            </w:r>
                          </w:p>
                          <w:p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Sparkler</w:t>
                            </w:r>
                            <w:r w:rsid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5:1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 xml:space="preserve">           Big </w:t>
                            </w:r>
                            <w:proofErr w:type="spellStart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Dags</w:t>
                            </w:r>
                            <w:proofErr w:type="spellEnd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:rsidR="001B5F2D" w:rsidRPr="001B5F2D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Fire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crackers: 6:1        Trampoline: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99380F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Dynamite: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Boys Fitness: 6</w:t>
                            </w:r>
                            <w:bookmarkStart w:id="0" w:name="_GoBack"/>
                            <w:bookmarkEnd w:id="0"/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:rsidR="001B5F2D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Little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Dags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</w:t>
                            </w:r>
                          </w:p>
                          <w:p w:rsid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99380F" w:rsidRP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PAYMENT POLICY: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Credit card auto pay only</w:t>
                            </w:r>
                          </w:p>
                          <w:p w:rsidR="009B6790" w:rsidRPr="00A93A29" w:rsidRDefault="009B6790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F00E0B" w:rsidRDefault="00F00E0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4.65pt;margin-top:1.65pt;width:234.8pt;height:553.2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" filled="f" fillcolor="#5b9bd5" stroked="f" strokecolor="black [0]" strokeweight="2pt">
                <v:textbox inset="2.88pt,2.88pt,2.88pt,2.88pt">
                  <w:txbxContent>
                    <w:p w:rsidR="00CD72EB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MONTHLY CLASS</w:t>
                      </w:r>
                    </w:p>
                    <w:p w:rsidR="00356B14" w:rsidRPr="005D63D9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TUITON FEE</w:t>
                      </w:r>
                    </w:p>
                    <w:p w:rsidR="000026FA" w:rsidRPr="00987E95" w:rsidRDefault="000026FA" w:rsidP="00450577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4"/>
                          <w:szCs w:val="24"/>
                        </w:rPr>
                      </w:pPr>
                    </w:p>
                    <w:p w:rsidR="00EB41FE" w:rsidRPr="00356B14" w:rsidRDefault="00EB41FE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SPARKLERS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(Parent &amp; Tot: 3 -4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yrs</w:t>
                      </w:r>
                      <w:proofErr w:type="spellEnd"/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:rsidR="00116BBB" w:rsidRPr="00987E95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734684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30 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minute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356B14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$65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FIRECRACKERS</w:t>
                      </w:r>
                      <w:r w:rsidR="00987E95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(4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.5 -6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45 minute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356B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DYNAMITE: Boys/</w:t>
                      </w:r>
                      <w:r w:rsidR="0067420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Girls</w:t>
                      </w:r>
                      <w:r w:rsidR="0067420A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6.5 – 8.5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45 minute class   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/month</w:t>
                      </w:r>
                    </w:p>
                    <w:p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LITTLE DAGS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(9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– 11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:rsidR="00116BBB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45 minute class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BIGS DAGS </w:t>
                      </w:r>
                      <w:r w:rsidR="001C5F5B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(11.5 -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15 years old)</w:t>
                      </w:r>
                    </w:p>
                    <w:p w:rsidR="0067420A" w:rsidRP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 45 minute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67420A" w:rsidRPr="00987E95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:rsidR="00116BBB" w:rsidRPr="007F1414" w:rsidRDefault="00F971A8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TRAMPOLINE</w:t>
                      </w:r>
                      <w:r w:rsidR="00987E95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116BBB" w:rsidRPr="005B75AA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5B75A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45 minute class      </w:t>
                      </w:r>
                      <w:r w:rsidR="005B75A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F00E0B" w:rsidRPr="00F00E0B" w:rsidRDefault="00F00E0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:rsidR="005B75AA" w:rsidRPr="0067420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/T &amp; T</w:t>
                      </w: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5B75A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45 minute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99380F" w:rsidRDefault="0099380F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:rsidR="005B75AA" w:rsidRPr="001C5F5B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7C19C8" w:rsidRPr="007F1414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ROCKETS FEES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(Special Needs)</w:t>
                      </w:r>
                    </w:p>
                    <w:p w:rsidR="00A93A29" w:rsidRDefault="00A93A29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1:1 (30 minutes): </w:t>
                      </w:r>
                      <w:r w:rsidR="004E096C"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$100</w:t>
                      </w:r>
                      <w:r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.00</w:t>
                      </w:r>
                    </w:p>
                    <w:p w:rsidR="00563BC3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STUDENT/TEACHER RATIO:</w:t>
                      </w:r>
                    </w:p>
                    <w:p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Sparkler</w:t>
                      </w:r>
                      <w:r w:rsid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5:1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ab/>
                        <w:t xml:space="preserve">           Big </w:t>
                      </w:r>
                      <w:proofErr w:type="spellStart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Dags</w:t>
                      </w:r>
                      <w:proofErr w:type="spellEnd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:rsidR="001B5F2D" w:rsidRPr="001B5F2D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Fire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crackers: 6:1        Trampoline: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99380F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Dynamite: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Boys Fitness: 6</w:t>
                      </w:r>
                      <w:bookmarkStart w:id="1" w:name="_GoBack"/>
                      <w:bookmarkEnd w:id="1"/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:rsidR="001B5F2D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Little 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Dags</w:t>
                      </w:r>
                      <w:proofErr w:type="spellEnd"/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</w:t>
                      </w:r>
                    </w:p>
                    <w:p w:rsid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99380F" w:rsidRP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PAYMENT POLICY: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Credit card auto pay only</w:t>
                      </w:r>
                    </w:p>
                    <w:p w:rsidR="009B6790" w:rsidRPr="00A93A29" w:rsidRDefault="009B6790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F00E0B" w:rsidRDefault="00F00E0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B6790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20954</wp:posOffset>
                </wp:positionV>
                <wp:extent cx="3000375" cy="6810375"/>
                <wp:effectExtent l="0" t="0" r="9525" b="9525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BD4" w:rsidRDefault="00307BD4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116BBB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SPARKLERS CLASS</w:t>
                            </w:r>
                          </w:p>
                          <w:p w:rsidR="0067420A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This is a parent and tot program. During this class the pare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nt assists the child with developing their locomotor skills, spatial awareness, listening skills, balance,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and basic gymnastic skills. The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pa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rent, also, assists the child in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overcoming their nervousness.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FIRECRACKERS CLASS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goal of this program is to teach the children how to follow directions, interact appropriately with other children, and learn how to follow a circuit. Throughout the program the children will learn progressive gymnastic skill development on all events.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DYNAMITE CLASS (boys/girls)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In this program, the children improve their basic gymnastic skill development and begin the progressions for higher level skills on the events.</w:t>
                            </w:r>
                          </w:p>
                          <w:p w:rsidR="004E096C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LITTLE/BIG DAGS CLASS</w:t>
                            </w:r>
                          </w:p>
                          <w:p w:rsidR="00FD3773" w:rsidRPr="00FD3773" w:rsidRDefault="004E096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Girls will 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work on progressive gymnastic skill development on all events. The goal is to improve self-confidence, balance, coordination and overall fitness through the activity of gymnastics </w:t>
                            </w:r>
                          </w:p>
                          <w:p w:rsidR="00116BBB" w:rsidRPr="002566FC" w:rsidRDefault="00116BB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TRAMPOLINE</w:t>
                            </w:r>
                          </w:p>
                          <w:p w:rsidR="002566FC" w:rsidRPr="002566FC" w:rsidRDefault="002566F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Both girls and boys participate</w:t>
                            </w:r>
                            <w:r w:rsidR="000E3AB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learning </w:t>
                            </w:r>
                            <w:r w:rsidR="000E3AB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trampoline 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safety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body control, spatial awarenes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s, basic skills, combining multiple skills a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routine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format and all the joys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of the sport</w:t>
                            </w:r>
                          </w:p>
                          <w:p w:rsidR="002B2E6D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/TRAMPOLINE/TUMBLING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:rsidR="002B2E6D" w:rsidRPr="002B2E6D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This class is designed to assist boys in channeling their energy into a positive outlet. They will work on locomotor skills, coordination, strength and basic gymnastic skill development on floor and trampoline</w:t>
                            </w:r>
                            <w:r w:rsidR="00356B14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9795D" w:rsidRPr="002566FC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9795D" w:rsidRPr="002566FC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ROCKETS PROGRAM</w:t>
                            </w:r>
                          </w:p>
                          <w:p w:rsidR="0099795D" w:rsidRPr="0099380F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This is a unique therapeutic gymnastics progr</w:t>
                            </w:r>
                            <w:r w:rsidR="007F1414"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am for children</w:t>
                            </w:r>
                            <w:r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      </w:r>
                            <w:r w:rsidR="0099380F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380F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All classes are 1:1.</w:t>
                            </w:r>
                          </w:p>
                          <w:p w:rsidR="00F833CA" w:rsidRPr="002566FC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9289A" w:rsidRPr="002566FC" w:rsidRDefault="00B9289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2566FC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.9pt;margin-top:1.65pt;width:236.25pt;height:536.2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307BD4" w:rsidRDefault="00307BD4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</w:p>
                    <w:p w:rsidR="00116BBB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SPARKLERS CLASS</w:t>
                      </w:r>
                    </w:p>
                    <w:p w:rsidR="0067420A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This is a parent and tot program. During this class the pare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nt assists the child with developing their locomotor skills, spatial awareness, listening skills, balance, 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and basic gymnastic skills. The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 pa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rent, also, assists the child in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 overcoming their nervousness.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FIRECRACKERS CLASS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The goal of this program is to teach the children how to follow directions, interact appropriately with other children, and learn how to follow a circuit. Throughout the program the children will learn progressive gymnastic skill development on all events.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DYNAMITE CLASS (boys/girls)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In this program, the children improve their basic gymnastic skill development and begin the progressions for higher level skills on the events.</w:t>
                      </w:r>
                    </w:p>
                    <w:p w:rsidR="004E096C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LITTLE/BIG DAGS CLASS</w:t>
                      </w:r>
                    </w:p>
                    <w:p w:rsidR="00FD3773" w:rsidRPr="00FD3773" w:rsidRDefault="004E096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Girls will 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work on progressive gymnastic skill development on all events. The goal is to improve self-confidence, balance, coordination and overall fitness through the activity of gymnastics </w:t>
                      </w:r>
                    </w:p>
                    <w:p w:rsidR="00116BBB" w:rsidRPr="002566FC" w:rsidRDefault="00116BB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TRAMPOLINE</w:t>
                      </w:r>
                    </w:p>
                    <w:p w:rsidR="002566FC" w:rsidRPr="002566FC" w:rsidRDefault="002566F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>Both girls and boys participate</w:t>
                      </w:r>
                      <w:r w:rsidR="000E3AB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in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learning </w:t>
                      </w:r>
                      <w:r w:rsidR="000E3AB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trampoline 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>safety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>, body control, spatial awarenes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>s, basic skills, combining multiple skills a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routine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format and all the joys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of the sport</w:t>
                      </w:r>
                    </w:p>
                    <w:p w:rsidR="002B2E6D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/TRAMPOLINE/TUMBLING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2B2E6D" w:rsidRPr="002B2E6D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This class is designed to assist boys in channeling their energy into a positive outlet. They will work on locomotor skills, coordination, strength and basic gymnastic skill development on floor and trampoline</w:t>
                      </w:r>
                      <w:r w:rsidR="00356B14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:rsidR="0099795D" w:rsidRPr="002566FC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9795D" w:rsidRPr="002566FC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ROCKETS PROGRAM</w:t>
                      </w:r>
                    </w:p>
                    <w:p w:rsidR="0099795D" w:rsidRPr="0099380F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This is a unique therapeutic gymnastics progr</w:t>
                      </w:r>
                      <w:r w:rsidR="007F1414"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am for children</w:t>
                      </w:r>
                      <w:r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</w:r>
                      <w:r w:rsidR="0099380F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99380F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All classes are 1:1.</w:t>
                      </w:r>
                    </w:p>
                    <w:p w:rsidR="00F833CA" w:rsidRPr="002566FC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9289A" w:rsidRPr="002566FC" w:rsidRDefault="00B9289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2566FC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3A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6602730</wp:posOffset>
                </wp:positionH>
                <wp:positionV relativeFrom="paragraph">
                  <wp:posOffset>1905</wp:posOffset>
                </wp:positionV>
                <wp:extent cx="2752725" cy="7044690"/>
                <wp:effectExtent l="0" t="0" r="9525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04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964" w:rsidRDefault="00862964" w:rsidP="008629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COMPETITIVE TEAMS</w:t>
                            </w: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Mission: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develop the inner champion in each athlete</w:t>
                            </w:r>
                          </w:p>
                          <w:p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To help each child aspire to the highest levels in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Women’s Artistic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Xcel 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Gymnastics 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program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and the Trampoline and Tumbling program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Philosophy: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teach each child to become strong, confident individuals who achieve their goals and overcome obstacles.</w:t>
                            </w: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Our athletes compete locally, regionally and nationally. </w:t>
                            </w: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93A29" w:rsidRPr="0099380F" w:rsidRDefault="0099380F" w:rsidP="0099380F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380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**By Invitation Only**</w:t>
                            </w:r>
                          </w:p>
                          <w:p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C01CA1" w:rsidRPr="00862964" w:rsidRDefault="00C01CA1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519.9pt;margin-top:.15pt;width:216.75pt;height:554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" stroked="f">
                <v:textbox>
                  <w:txbxContent>
                    <w:p w:rsidR="00862964" w:rsidRDefault="00862964" w:rsidP="008629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COMPETITIVE TEAMS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Mission: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develop the inner champion in each athlete</w:t>
                      </w:r>
                    </w:p>
                    <w:p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To help each child aspire to the highest levels in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 Women’s Artistic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 xml:space="preserve"> Xcel 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>G</w:t>
                      </w:r>
                      <w:bookmarkStart w:id="1" w:name="_GoBack"/>
                      <w:bookmarkEnd w:id="1"/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ymnastics 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program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and the Trampoline and Tumbling program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</w:p>
                    <w:p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Philosophy: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teach each child to become strong, confident individuals who achieve their goals and overcome obstacles.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Our athletes compete locally, regionally and nationally. 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Pr="0099380F" w:rsidRDefault="0099380F" w:rsidP="0099380F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9380F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**By Invitation Only**</w:t>
                      </w: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C01CA1" w:rsidRPr="00862964" w:rsidRDefault="00C01CA1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6BBB" w:rsidRDefault="00116BBB" w:rsidP="00106BA2">
      <w:pPr>
        <w:pStyle w:val="Subtitle"/>
      </w:pPr>
      <w:r>
        <w:br w:type="page"/>
      </w:r>
    </w:p>
    <w:p w:rsidR="001649D7" w:rsidRDefault="00B57C0C" w:rsidP="001649D7">
      <w:pPr>
        <w:keepNext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9232" behindDoc="0" locked="0" layoutInCell="1" allowOverlap="1" wp14:anchorId="30962515" wp14:editId="0B1957E5">
            <wp:simplePos x="0" y="0"/>
            <wp:positionH relativeFrom="column">
              <wp:posOffset>1009650</wp:posOffset>
            </wp:positionH>
            <wp:positionV relativeFrom="paragraph">
              <wp:posOffset>5451475</wp:posOffset>
            </wp:positionV>
            <wp:extent cx="981075" cy="991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123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margin">
                  <wp:posOffset>3079115</wp:posOffset>
                </wp:positionH>
                <wp:positionV relativeFrom="paragraph">
                  <wp:posOffset>2533650</wp:posOffset>
                </wp:positionV>
                <wp:extent cx="2981325" cy="2152650"/>
                <wp:effectExtent l="635" t="0" r="0" b="190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How often have you said, “I would love to see my child challenged, have fun</w:t>
                            </w:r>
                            <w:r w:rsidR="00DB429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42.45pt;margin-top:199.5pt;width:234.75pt;height:169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How often have you said, “I would love to see my child challenged, have fun</w:t>
                      </w:r>
                      <w:r w:rsidR="00DB429E">
                        <w:rPr>
                          <w:rFonts w:ascii="Tahoma" w:hAnsi="Tahoma" w:cs="Tahoma"/>
                          <w:sz w:val="22"/>
                          <w:szCs w:val="22"/>
                        </w:rPr>
                        <w:t>,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2219325</wp:posOffset>
                </wp:positionV>
                <wp:extent cx="2644140" cy="364490"/>
                <wp:effectExtent l="0" t="0" r="4445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Czarina a</w:t>
                            </w:r>
                            <w:r w:rsidRPr="00201BE9">
                              <w:rPr>
                                <w:b/>
                                <w:sz w:val="20"/>
                              </w:rPr>
                              <w:t>ge 6 months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55.85pt;margin-top:174.75pt;width:208.2pt;height:2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" stroked="f">
                <v:textbox style="mso-fit-shape-to-text:t" inset="0,0,0,0">
                  <w:txbxContent>
                    <w:p w:rsidR="00201BE9" w:rsidRPr="00201BE9" w:rsidRDefault="00201BE9" w:rsidP="00201BE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20"/>
                        </w:rPr>
                        <w:t>Czarina a</w:t>
                      </w:r>
                      <w:r w:rsidRPr="00201BE9">
                        <w:rPr>
                          <w:b/>
                          <w:sz w:val="20"/>
                        </w:rPr>
                        <w:t>ge 6 months</w:t>
                      </w:r>
                    </w:p>
                  </w:txbxContent>
                </v:textbox>
              </v:shape>
            </w:pict>
          </mc:Fallback>
        </mc:AlternateContent>
      </w:r>
      <w:r w:rsidR="003400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664DA7AF" wp14:editId="4C26C6F4">
            <wp:simplePos x="0" y="0"/>
            <wp:positionH relativeFrom="margin">
              <wp:posOffset>3249295</wp:posOffset>
            </wp:positionH>
            <wp:positionV relativeFrom="paragraph">
              <wp:posOffset>180975</wp:posOffset>
            </wp:positionV>
            <wp:extent cx="2644140" cy="198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rina in tunn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margin">
                  <wp:posOffset>3079115</wp:posOffset>
                </wp:positionH>
                <wp:positionV relativeFrom="paragraph">
                  <wp:posOffset>4810125</wp:posOffset>
                </wp:positionV>
                <wp:extent cx="2981325" cy="2628900"/>
                <wp:effectExtent l="635" t="0" r="0" b="190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1B8E" w:rsidRPr="00971B8E" w:rsidRDefault="00971B8E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1BE9" w:rsidRPr="00201BE9" w:rsidRDefault="007A4E63" w:rsidP="00201BE9">
                            <w:pPr>
                              <w:keepNext/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201BE9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32"/>
                                <w:szCs w:val="24"/>
                              </w:rPr>
                              <w:drawing>
                                <wp:inline distT="0" distB="0" distL="0" distR="0" wp14:anchorId="56C627AE" wp14:editId="0AED3427">
                                  <wp:extent cx="2907665" cy="2085975"/>
                                  <wp:effectExtent l="0" t="0" r="0" b="0"/>
                                  <wp:docPr id="5" name="Picture 5" descr="C:\Users\Rodriguez\Pictures\Rising Stars training and 2014 Thanksgiving\DSC00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driguez\Pictures\Rising Stars training and 2014 Thanksgiving\DSC00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766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01BE9">
                              <w:rPr>
                                <w:b/>
                                <w:sz w:val="20"/>
                              </w:rPr>
                              <w:t xml:space="preserve">Czarina age </w:t>
                            </w:r>
                            <w:r w:rsidR="000744DA" w:rsidRPr="00201BE9">
                              <w:rPr>
                                <w:b/>
                                <w:sz w:val="20"/>
                              </w:rPr>
                              <w:t>6 years</w:t>
                            </w:r>
                          </w:p>
                          <w:p w:rsidR="007A6D38" w:rsidRDefault="007A6D38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CONNECT WITH US ON</w:t>
                            </w:r>
                          </w:p>
                          <w:p w:rsidR="00573158" w:rsidRDefault="00573158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4282" w:rsidRDefault="004F4282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242.45pt;margin-top:378.75pt;width:234.75pt;height:20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971B8E" w:rsidRPr="00971B8E" w:rsidRDefault="00971B8E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1BE9" w:rsidRPr="00201BE9" w:rsidRDefault="007A4E63" w:rsidP="00201BE9">
                      <w:pPr>
                        <w:keepNext/>
                        <w:widowControl w:val="0"/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201BE9">
                        <w:rPr>
                          <w:rFonts w:ascii="Tahoma" w:hAnsi="Tahoma" w:cs="Tahoma"/>
                          <w:b/>
                          <w:bCs/>
                          <w:noProof/>
                          <w:sz w:val="32"/>
                          <w:szCs w:val="24"/>
                        </w:rPr>
                        <w:drawing>
                          <wp:inline distT="0" distB="0" distL="0" distR="0" wp14:anchorId="56C627AE" wp14:editId="0AED3427">
                            <wp:extent cx="2907665" cy="2085975"/>
                            <wp:effectExtent l="0" t="0" r="0" b="0"/>
                            <wp:docPr id="5" name="Picture 5" descr="C:\Users\Rodriguez\Pictures\Rising Stars training and 2014 Thanksgiving\DSC00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driguez\Pictures\Rising Stars training and 2014 Thanksgiving\DSC00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766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1BE9" w:rsidRPr="00201BE9" w:rsidRDefault="00201BE9" w:rsidP="00201BE9">
                      <w:pPr>
                        <w:pStyle w:val="Caption"/>
                        <w:jc w:val="center"/>
                        <w:rPr>
                          <w:b/>
                          <w:sz w:val="20"/>
                        </w:rPr>
                      </w:pPr>
                      <w:r w:rsidRPr="00201BE9">
                        <w:rPr>
                          <w:b/>
                          <w:sz w:val="20"/>
                        </w:rPr>
                        <w:t xml:space="preserve">Czarina age </w:t>
                      </w:r>
                      <w:bookmarkStart w:id="1" w:name="_GoBack"/>
                      <w:bookmarkEnd w:id="1"/>
                      <w:r w:rsidR="000744DA" w:rsidRPr="00201BE9">
                        <w:rPr>
                          <w:b/>
                          <w:sz w:val="20"/>
                        </w:rPr>
                        <w:t>6 years</w:t>
                      </w:r>
                    </w:p>
                    <w:p w:rsidR="007A6D38" w:rsidRDefault="007A6D38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CONNECT WITH US ON</w:t>
                      </w:r>
                    </w:p>
                    <w:p w:rsidR="00573158" w:rsidRDefault="00573158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2533650</wp:posOffset>
                </wp:positionV>
                <wp:extent cx="3018155" cy="2381885"/>
                <wp:effectExtent l="0" t="0" r="3175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      </w:r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 is number one and </w:t>
                            </w:r>
                            <w:proofErr w:type="spellStart"/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wework</w:t>
                            </w:r>
                            <w:proofErr w:type="spellEnd"/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0AAF"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with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the family to help each student achieve their individual best.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0;margin-top:199.5pt;width:237.65pt;height:187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</w:r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d is number one and </w:t>
                      </w:r>
                      <w:proofErr w:type="spellStart"/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>wework</w:t>
                      </w:r>
                      <w:proofErr w:type="spellEnd"/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DF0AAF"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with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the family to help each student achieve their individual best.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FCD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088" behindDoc="0" locked="0" layoutInCell="1" allowOverlap="1" wp14:anchorId="06AB6B71" wp14:editId="794577A2">
            <wp:simplePos x="0" y="0"/>
            <wp:positionH relativeFrom="column">
              <wp:posOffset>7141845</wp:posOffset>
            </wp:positionH>
            <wp:positionV relativeFrom="paragraph">
              <wp:posOffset>6153150</wp:posOffset>
            </wp:positionV>
            <wp:extent cx="1670050" cy="1085850"/>
            <wp:effectExtent l="0" t="0" r="0" b="0"/>
            <wp:wrapNone/>
            <wp:docPr id="3" name="Picture 8" descr="Image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0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858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5048250</wp:posOffset>
                </wp:positionV>
                <wp:extent cx="2949575" cy="1514475"/>
                <wp:effectExtent l="0" t="0" r="0" b="190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130 SCOTT ROAD BUILDING 4 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WATERBURY CT 06705 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203.419.0661 </w:t>
                            </w:r>
                          </w:p>
                          <w:p w:rsidR="004F4282" w:rsidRDefault="001C5F5B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hyperlink r:id="rId12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WWW.DYNAMITEACADEMY.COM</w:t>
                              </w:r>
                            </w:hyperlink>
                            <w:r w:rsidR="0073468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</w:rPr>
                                <w:t>dynamiteacademyofgymnastics@gmail.com</w:t>
                              </w:r>
                            </w:hyperlink>
                          </w:p>
                          <w:p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734684" w:rsidRDefault="00972D1E" w:rsidP="00972D1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:rsidR="00734684" w:rsidRP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497.25pt;margin-top:397.5pt;width:232.25pt;height:119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130 SCOTT ROAD BUILDING 4 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WATERBURY CT 06705 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203.419.0661 </w:t>
                      </w:r>
                    </w:p>
                    <w:p w:rsidR="004F4282" w:rsidRDefault="006D1BF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hyperlink r:id="rId14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t>WWW.DYNAMITEACADEMY.COM</w:t>
                        </w:r>
                      </w:hyperlink>
                      <w:r w:rsidR="0073468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</w:rPr>
                          <w:t>dynamiteacademyofgymnastics@gmail.com</w:t>
                        </w:r>
                      </w:hyperlink>
                    </w:p>
                    <w:p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734684" w:rsidRDefault="00972D1E" w:rsidP="00972D1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          </w:t>
                      </w:r>
                    </w:p>
                    <w:p w:rsidR="00734684" w:rsidRP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FCD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64ABA049" wp14:editId="273105DC">
            <wp:simplePos x="0" y="0"/>
            <wp:positionH relativeFrom="margin">
              <wp:posOffset>6372225</wp:posOffset>
            </wp:positionH>
            <wp:positionV relativeFrom="margin">
              <wp:posOffset>0</wp:posOffset>
            </wp:positionV>
            <wp:extent cx="3114675" cy="1933575"/>
            <wp:effectExtent l="0" t="0" r="0" b="0"/>
            <wp:wrapNone/>
            <wp:docPr id="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35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35C" w:rsidRPr="0016635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1EBA8DA2" wp14:editId="75D848FB">
            <wp:simplePos x="0" y="0"/>
            <wp:positionH relativeFrom="margin">
              <wp:posOffset>3457575</wp:posOffset>
            </wp:positionH>
            <wp:positionV relativeFrom="margin">
              <wp:posOffset>5781675</wp:posOffset>
            </wp:positionV>
            <wp:extent cx="2228850" cy="819150"/>
            <wp:effectExtent l="0" t="0" r="0" b="0"/>
            <wp:wrapNone/>
            <wp:docPr id="1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191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73158">
        <w:tab/>
      </w:r>
      <w:r w:rsidR="005F6FCD">
        <w:rPr>
          <w:noProof/>
        </w:rPr>
        <w:drawing>
          <wp:inline distT="0" distB="0" distL="0" distR="0" wp14:anchorId="0574A9D1" wp14:editId="67A3684D">
            <wp:extent cx="2552736" cy="191455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36" cy="191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486" w:rsidRDefault="001649D7" w:rsidP="00DB6938">
      <w:pPr>
        <w:pStyle w:val="Caption"/>
        <w:spacing w:after="0"/>
        <w:jc w:val="center"/>
        <w:rPr>
          <w:b/>
          <w:sz w:val="20"/>
        </w:rPr>
      </w:pPr>
      <w:r>
        <w:rPr>
          <w:b/>
          <w:sz w:val="20"/>
        </w:rPr>
        <w:t xml:space="preserve">The Rodriguez Children </w:t>
      </w:r>
    </w:p>
    <w:p w:rsidR="00DB6938" w:rsidRPr="00DB6938" w:rsidRDefault="006D1BF8" w:rsidP="00DB6938">
      <w:pPr>
        <w:rPr>
          <w:i/>
          <w:lang w:eastAsia="ja-JP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790B7AC8" wp14:editId="48725174">
            <wp:simplePos x="0" y="0"/>
            <wp:positionH relativeFrom="margin">
              <wp:posOffset>6435090</wp:posOffset>
            </wp:positionH>
            <wp:positionV relativeFrom="paragraph">
              <wp:posOffset>328930</wp:posOffset>
            </wp:positionV>
            <wp:extent cx="2997200" cy="2247900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509638_10152608937499100_69665470545755812_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6938">
        <w:rPr>
          <w:lang w:eastAsia="ja-JP"/>
        </w:rPr>
        <w:t xml:space="preserve">                               </w:t>
      </w:r>
      <w:r w:rsidR="00DB6938">
        <w:rPr>
          <w:i/>
          <w:lang w:eastAsia="ja-JP"/>
        </w:rPr>
        <w:t>2019 National Champions</w:t>
      </w:r>
    </w:p>
    <w:p w:rsidR="00DB6938" w:rsidRPr="00DB6938" w:rsidRDefault="00DB6938" w:rsidP="00DB6938">
      <w:pPr>
        <w:spacing w:after="0"/>
        <w:rPr>
          <w:lang w:eastAsia="ja-JP"/>
        </w:rPr>
      </w:pPr>
    </w:p>
    <w:sectPr w:rsidR="00DB6938" w:rsidRPr="00DB6938" w:rsidSect="00D474AE">
      <w:pgSz w:w="15840" w:h="12240" w:orient="landscape" w:code="1"/>
      <w:pgMar w:top="432" w:right="432" w:bottom="432" w:left="432" w:header="720" w:footer="720" w:gutter="0"/>
      <w:cols w:num="3" w:sep="1" w:space="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282"/>
    <w:rsid w:val="000026FA"/>
    <w:rsid w:val="00005380"/>
    <w:rsid w:val="00006537"/>
    <w:rsid w:val="00030906"/>
    <w:rsid w:val="000411E2"/>
    <w:rsid w:val="000505B2"/>
    <w:rsid w:val="00064135"/>
    <w:rsid w:val="00066EC2"/>
    <w:rsid w:val="000744DA"/>
    <w:rsid w:val="000E3ABD"/>
    <w:rsid w:val="00106BA2"/>
    <w:rsid w:val="00116BBB"/>
    <w:rsid w:val="00126F90"/>
    <w:rsid w:val="001649D7"/>
    <w:rsid w:val="00165F1D"/>
    <w:rsid w:val="0016635C"/>
    <w:rsid w:val="001776B8"/>
    <w:rsid w:val="001B5F2D"/>
    <w:rsid w:val="001C5F5B"/>
    <w:rsid w:val="00201BE9"/>
    <w:rsid w:val="00222D03"/>
    <w:rsid w:val="00234486"/>
    <w:rsid w:val="00240A7B"/>
    <w:rsid w:val="002566FC"/>
    <w:rsid w:val="002B2E6D"/>
    <w:rsid w:val="002D54F9"/>
    <w:rsid w:val="00307BD4"/>
    <w:rsid w:val="00314CFE"/>
    <w:rsid w:val="00340029"/>
    <w:rsid w:val="00356B14"/>
    <w:rsid w:val="00360C80"/>
    <w:rsid w:val="00373043"/>
    <w:rsid w:val="00373B77"/>
    <w:rsid w:val="00400948"/>
    <w:rsid w:val="004217FD"/>
    <w:rsid w:val="00450577"/>
    <w:rsid w:val="004A264E"/>
    <w:rsid w:val="004A7533"/>
    <w:rsid w:val="004E096C"/>
    <w:rsid w:val="004F4282"/>
    <w:rsid w:val="0050347D"/>
    <w:rsid w:val="00563BC3"/>
    <w:rsid w:val="00573158"/>
    <w:rsid w:val="00577464"/>
    <w:rsid w:val="00577470"/>
    <w:rsid w:val="00587716"/>
    <w:rsid w:val="005B75AA"/>
    <w:rsid w:val="005D63D9"/>
    <w:rsid w:val="005F6FCD"/>
    <w:rsid w:val="0064647C"/>
    <w:rsid w:val="00652ED7"/>
    <w:rsid w:val="006718F0"/>
    <w:rsid w:val="0067420A"/>
    <w:rsid w:val="006873D2"/>
    <w:rsid w:val="006B1B8D"/>
    <w:rsid w:val="006B5171"/>
    <w:rsid w:val="006D1BF8"/>
    <w:rsid w:val="006F17A4"/>
    <w:rsid w:val="00704874"/>
    <w:rsid w:val="00734684"/>
    <w:rsid w:val="00767604"/>
    <w:rsid w:val="007809A9"/>
    <w:rsid w:val="007A1583"/>
    <w:rsid w:val="007A4E63"/>
    <w:rsid w:val="007A6D38"/>
    <w:rsid w:val="007B6B8F"/>
    <w:rsid w:val="007C19C8"/>
    <w:rsid w:val="007D0A70"/>
    <w:rsid w:val="007E581A"/>
    <w:rsid w:val="007F1414"/>
    <w:rsid w:val="00862964"/>
    <w:rsid w:val="008915B0"/>
    <w:rsid w:val="008D77AB"/>
    <w:rsid w:val="008F2572"/>
    <w:rsid w:val="00971B8E"/>
    <w:rsid w:val="00972D1E"/>
    <w:rsid w:val="00987E95"/>
    <w:rsid w:val="0099380F"/>
    <w:rsid w:val="00995F7A"/>
    <w:rsid w:val="0099795D"/>
    <w:rsid w:val="009A1067"/>
    <w:rsid w:val="009B6790"/>
    <w:rsid w:val="009C23FC"/>
    <w:rsid w:val="009F553D"/>
    <w:rsid w:val="00A449C8"/>
    <w:rsid w:val="00A83AEB"/>
    <w:rsid w:val="00A93A29"/>
    <w:rsid w:val="00AA7D75"/>
    <w:rsid w:val="00B40906"/>
    <w:rsid w:val="00B567CF"/>
    <w:rsid w:val="00B57C0C"/>
    <w:rsid w:val="00B9289A"/>
    <w:rsid w:val="00C01CA1"/>
    <w:rsid w:val="00C4179D"/>
    <w:rsid w:val="00C905DB"/>
    <w:rsid w:val="00CA01CC"/>
    <w:rsid w:val="00CD72EB"/>
    <w:rsid w:val="00CE0E9E"/>
    <w:rsid w:val="00D474AE"/>
    <w:rsid w:val="00DB429E"/>
    <w:rsid w:val="00DB6938"/>
    <w:rsid w:val="00DC05D7"/>
    <w:rsid w:val="00DD4118"/>
    <w:rsid w:val="00DF0AAF"/>
    <w:rsid w:val="00EB41FE"/>
    <w:rsid w:val="00EB490B"/>
    <w:rsid w:val="00EE0A27"/>
    <w:rsid w:val="00EF3D95"/>
    <w:rsid w:val="00EF7B4E"/>
    <w:rsid w:val="00F00E0B"/>
    <w:rsid w:val="00F07CD0"/>
    <w:rsid w:val="00F13261"/>
    <w:rsid w:val="00F578E1"/>
    <w:rsid w:val="00F833CA"/>
    <w:rsid w:val="00F85345"/>
    <w:rsid w:val="00F971A8"/>
    <w:rsid w:val="00FA3BFD"/>
    <w:rsid w:val="00FB4BF3"/>
    <w:rsid w:val="00FD3773"/>
    <w:rsid w:val="00FE0D35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81F6672-4C4F-4BD9-B84E-45085FE9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282"/>
    <w:pPr>
      <w:spacing w:after="120" w:line="285" w:lineRule="auto"/>
    </w:pPr>
    <w:rPr>
      <w:rFonts w:ascii="Calibri" w:eastAsia="Times New Roman" w:hAnsi="Calibri" w:cs="Calibri"/>
      <w:color w:val="000000"/>
      <w:kern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34486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kern w:val="0"/>
      <w:sz w:val="42"/>
      <w:lang w:eastAsia="ja-JP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34486"/>
    <w:pPr>
      <w:keepNext/>
      <w:keepLines/>
      <w:spacing w:before="36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kern w:val="0"/>
      <w:sz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486"/>
    <w:pPr>
      <w:keepNext/>
      <w:keepLines/>
      <w:spacing w:before="200" w:after="0" w:line="288" w:lineRule="auto"/>
      <w:outlineLvl w:val="2"/>
    </w:pPr>
    <w:rPr>
      <w:rFonts w:asciiTheme="minorHAnsi" w:eastAsiaTheme="minorHAnsi" w:hAnsiTheme="minorHAnsi" w:cstheme="minorBidi"/>
      <w:b/>
      <w:bCs/>
      <w:color w:val="4D4436" w:themeColor="text2" w:themeTint="E6"/>
      <w:kern w:val="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4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234486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234486"/>
    <w:pPr>
      <w:spacing w:after="340" w:line="240" w:lineRule="auto"/>
    </w:pPr>
    <w:rPr>
      <w:rFonts w:asciiTheme="minorHAnsi" w:eastAsiaTheme="minorHAnsi" w:hAnsiTheme="minorHAnsi" w:cstheme="minorBidi"/>
      <w:i/>
      <w:iCs/>
      <w:color w:val="4D4436" w:themeColor="text2" w:themeTint="E6"/>
      <w:kern w:val="0"/>
      <w:sz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34486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234486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234486"/>
    <w:pPr>
      <w:numPr>
        <w:numId w:val="2"/>
      </w:numPr>
      <w:spacing w:after="200" w:line="288" w:lineRule="auto"/>
    </w:pPr>
    <w:rPr>
      <w:rFonts w:asciiTheme="minorHAnsi" w:eastAsiaTheme="minorHAnsi" w:hAnsiTheme="minorHAnsi" w:cstheme="minorBidi"/>
      <w:color w:val="4D4436" w:themeColor="text2" w:themeTint="E6"/>
      <w:kern w:val="0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234486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23448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  <w:kern w:val="0"/>
      <w:lang w:eastAsia="ja-JP"/>
    </w:rPr>
  </w:style>
  <w:style w:type="paragraph" w:styleId="Footer">
    <w:name w:val="footer"/>
    <w:basedOn w:val="Normal"/>
    <w:link w:val="FooterChar"/>
    <w:uiPriority w:val="2"/>
    <w:unhideWhenUsed/>
    <w:qFormat/>
    <w:rsid w:val="00234486"/>
    <w:pPr>
      <w:tabs>
        <w:tab w:val="center" w:pos="4680"/>
        <w:tab w:val="right" w:pos="9360"/>
      </w:tabs>
      <w:spacing w:after="0" w:line="276" w:lineRule="auto"/>
    </w:pPr>
    <w:rPr>
      <w:rFonts w:asciiTheme="minorHAnsi" w:eastAsiaTheme="minorHAnsi" w:hAnsiTheme="minorHAnsi" w:cstheme="minorBidi"/>
      <w:color w:val="4D4436" w:themeColor="text2" w:themeTint="E6"/>
      <w:kern w:val="0"/>
      <w:sz w:val="17"/>
      <w:lang w:eastAsia="ja-JP"/>
    </w:rPr>
  </w:style>
  <w:style w:type="character" w:customStyle="1" w:styleId="FooterChar">
    <w:name w:val="Footer Char"/>
    <w:basedOn w:val="DefaultParagraphFont"/>
    <w:link w:val="Footer"/>
    <w:uiPriority w:val="2"/>
    <w:rsid w:val="00234486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234486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234486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234486"/>
    <w:pPr>
      <w:numPr>
        <w:ilvl w:val="1"/>
      </w:numPr>
      <w:spacing w:after="360" w:line="264" w:lineRule="auto"/>
      <w:ind w:left="288" w:right="288"/>
    </w:pPr>
    <w:rPr>
      <w:rFonts w:asciiTheme="minorHAnsi" w:eastAsiaTheme="minorHAnsi" w:hAnsiTheme="minorHAnsi" w:cstheme="minorBidi"/>
      <w:i/>
      <w:iCs/>
      <w:color w:val="FFFFFF" w:themeColor="background1"/>
      <w:kern w:val="0"/>
      <w:sz w:val="26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234486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2344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234486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rFonts w:asciiTheme="minorHAnsi" w:eastAsiaTheme="minorHAnsi" w:hAnsiTheme="minorHAnsi" w:cstheme="minorBidi"/>
      <w:i/>
      <w:iCs/>
      <w:color w:val="027E6F" w:themeColor="accent1" w:themeShade="BF"/>
      <w:kern w:val="0"/>
      <w:sz w:val="30"/>
      <w:lang w:eastAsia="ja-JP"/>
    </w:rPr>
  </w:style>
  <w:style w:type="character" w:customStyle="1" w:styleId="QuoteChar">
    <w:name w:val="Quote Char"/>
    <w:basedOn w:val="DefaultParagraphFont"/>
    <w:link w:val="Quote"/>
    <w:uiPriority w:val="1"/>
    <w:rsid w:val="00234486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4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282"/>
    <w:pPr>
      <w:spacing w:after="0" w:line="240" w:lineRule="auto"/>
    </w:pPr>
    <w:rPr>
      <w:rFonts w:ascii="Tahoma" w:eastAsiaTheme="minorHAnsi" w:hAnsi="Tahoma" w:cs="Tahoma"/>
      <w:color w:val="4D4436" w:themeColor="text2" w:themeTint="E6"/>
      <w:kern w:val="0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4684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dynamiteacademyofgymnastics@gmail.com" TargetMode="External"/><Relationship Id="rId18" Type="http://schemas.openxmlformats.org/officeDocument/2006/relationships/image" Target="media/image7.jp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WWW.DYNAMITEACADEMY.COM" TargetMode="External"/><Relationship Id="rId17" Type="http://schemas.openxmlformats.org/officeDocument/2006/relationships/image" Target="media/image6.wmf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hyperlink" Target="mailto:dynamiteacademyofgymnastics@gmail.com" TargetMode="External"/><Relationship Id="rId10" Type="http://schemas.openxmlformats.org/officeDocument/2006/relationships/image" Target="media/image30.jpeg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://WWW.DYNAMITEACADEMY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D6217B-6E19-42B8-B006-8E34CF9F8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136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</dc:creator>
  <cp:lastModifiedBy>jennifer rodriguez</cp:lastModifiedBy>
  <cp:revision>12</cp:revision>
  <cp:lastPrinted>2020-06-12T17:17:00Z</cp:lastPrinted>
  <dcterms:created xsi:type="dcterms:W3CDTF">2020-04-09T14:35:00Z</dcterms:created>
  <dcterms:modified xsi:type="dcterms:W3CDTF">2021-05-11T15:23:00Z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