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3256E" w14:textId="77777777" w:rsidR="00116BBB" w:rsidRDefault="007B6B8F" w:rsidP="004F428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00832574" wp14:editId="00832575">
                <wp:simplePos x="0" y="0"/>
                <wp:positionH relativeFrom="margin">
                  <wp:posOffset>3488055</wp:posOffset>
                </wp:positionH>
                <wp:positionV relativeFrom="margin">
                  <wp:posOffset>20955</wp:posOffset>
                </wp:positionV>
                <wp:extent cx="2981960" cy="7025640"/>
                <wp:effectExtent l="0" t="0" r="8890" b="381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70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83259C" w14:textId="77777777" w:rsidR="00CD72EB" w:rsidRDefault="00356B14" w:rsidP="00FB4BF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MONTHLY CLASS</w:t>
                            </w:r>
                          </w:p>
                          <w:p w14:paraId="0083259D" w14:textId="77777777" w:rsidR="00356B14" w:rsidRPr="005D63D9" w:rsidRDefault="00356B14" w:rsidP="00FB4BF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TUITON FEE</w:t>
                            </w:r>
                          </w:p>
                          <w:p w14:paraId="0083259E" w14:textId="77777777" w:rsidR="000026FA" w:rsidRPr="00987E95" w:rsidRDefault="000026FA" w:rsidP="00450577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083259F" w14:textId="77777777" w:rsidR="00EB41FE" w:rsidRPr="00356B14" w:rsidRDefault="00EB41FE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08325A0" w14:textId="77777777" w:rsidR="00116BBB" w:rsidRPr="007F1414" w:rsidRDefault="00116BBB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 w:rsidRPr="00F00E0B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SPARKLERS</w:t>
                            </w:r>
                            <w:r w:rsidR="007F1414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(Parent &amp; Tot: 3 -4</w:t>
                            </w:r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y</w:t>
                            </w:r>
                            <w:r w:rsidR="00E40FE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ea</w:t>
                            </w:r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rs</w:t>
                            </w:r>
                            <w:r w:rsidR="00E40FE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old</w:t>
                            </w:r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008325A1" w14:textId="5BE67968" w:rsidR="00116BBB" w:rsidRPr="00987E95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734684" w:rsidRPr="00F00E0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40FE3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45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B41FE" w:rsidRPr="00F00E0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minute class 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E40FE3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$10</w:t>
                            </w:r>
                            <w:r w:rsidR="00426CEA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5</w:t>
                            </w:r>
                            <w:r w:rsidR="00987E95" w:rsidRP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.00/month</w:t>
                            </w:r>
                          </w:p>
                          <w:p w14:paraId="008325A2" w14:textId="77777777" w:rsidR="0064647C" w:rsidRPr="00F00E0B" w:rsidRDefault="0064647C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08325A3" w14:textId="77777777" w:rsidR="00116BBB" w:rsidRPr="007F1414" w:rsidRDefault="00116BBB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 w:rsidRPr="00F00E0B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FIRECRACKERS</w:t>
                            </w:r>
                            <w:r w:rsidR="00987E95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(4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.5 -6</w:t>
                            </w:r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years old)</w:t>
                            </w:r>
                          </w:p>
                          <w:p w14:paraId="008325A4" w14:textId="480B4215" w:rsidR="00116BBB" w:rsidRPr="000E3ABD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EB41FE" w:rsidRPr="00F00E0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45 minute class 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$10</w:t>
                            </w:r>
                            <w:r w:rsidR="00426CEA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5</w:t>
                            </w:r>
                            <w:r w:rsid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.00/month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008325A5" w14:textId="77777777" w:rsidR="0064647C" w:rsidRPr="00F00E0B" w:rsidRDefault="0064647C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08325A6" w14:textId="77777777" w:rsidR="00116BBB" w:rsidRPr="007F1414" w:rsidRDefault="00356B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DYNAMITE: Boys/</w:t>
                            </w:r>
                            <w:r w:rsidR="0067420A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Girls</w:t>
                            </w:r>
                            <w:r w:rsidR="0067420A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6.5 – 8.5</w:t>
                            </w:r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years old)</w:t>
                            </w:r>
                          </w:p>
                          <w:p w14:paraId="008325A7" w14:textId="6E6A817D" w:rsidR="00116BBB" w:rsidRPr="000E3ABD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45 minute class   </w:t>
                            </w:r>
                            <w:r w:rsidR="00987E95" w:rsidRP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$10</w:t>
                            </w:r>
                            <w:r w:rsidR="00426CEA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5</w:t>
                            </w:r>
                            <w:r w:rsidR="00987E95" w:rsidRP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.00</w:t>
                            </w:r>
                            <w:r w:rsid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/month</w:t>
                            </w:r>
                          </w:p>
                          <w:p w14:paraId="008325A8" w14:textId="77777777" w:rsidR="0064647C" w:rsidRPr="00F00E0B" w:rsidRDefault="0064647C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08325A9" w14:textId="77777777" w:rsidR="00116BBB" w:rsidRPr="007F1414" w:rsidRDefault="0067420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LITTLE DAGS</w:t>
                            </w:r>
                            <w:r w:rsidR="007F1414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(9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– 11</w:t>
                            </w:r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years old)</w:t>
                            </w:r>
                          </w:p>
                          <w:p w14:paraId="008325AA" w14:textId="3983BC3C" w:rsidR="00116BBB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9B679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45 minute class    </w:t>
                            </w:r>
                            <w:r w:rsid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$10</w:t>
                            </w:r>
                            <w:r w:rsidR="00426CEA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5</w:t>
                            </w:r>
                            <w:r w:rsid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.00/month</w:t>
                            </w:r>
                          </w:p>
                          <w:p w14:paraId="008325AB" w14:textId="77777777" w:rsidR="0067420A" w:rsidRDefault="0067420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008325AC" w14:textId="77777777" w:rsidR="0067420A" w:rsidRDefault="0067420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BIGS DAGS </w:t>
                            </w:r>
                            <w:r w:rsidR="001C5F5B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 xml:space="preserve">(11.5 - </w:t>
                            </w:r>
                            <w:r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15 years old)</w:t>
                            </w:r>
                          </w:p>
                          <w:p w14:paraId="008325AD" w14:textId="5FBD046D" w:rsidR="0067420A" w:rsidRPr="0067420A" w:rsidRDefault="0067420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 xml:space="preserve">       45 minute class    </w:t>
                            </w:r>
                            <w: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$10</w:t>
                            </w:r>
                            <w:r w:rsidR="00426CEA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.00/month</w:t>
                            </w:r>
                          </w:p>
                          <w:p w14:paraId="008325AE" w14:textId="77777777" w:rsidR="0067420A" w:rsidRPr="00987E95" w:rsidRDefault="0067420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08325AF" w14:textId="77777777" w:rsidR="00116BBB" w:rsidRPr="007F1414" w:rsidRDefault="00F971A8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 w:rsidRPr="00F00E0B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TRAMPOLINE</w:t>
                            </w:r>
                            <w:r w:rsidR="00987E95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CLASS</w:t>
                            </w:r>
                          </w:p>
                          <w:p w14:paraId="008325B0" w14:textId="7FD99127" w:rsidR="00116BBB" w:rsidRPr="005B75AA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9B679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5B75A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45 minute class      </w:t>
                            </w:r>
                            <w:r w:rsidR="005B75AA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$10</w:t>
                            </w:r>
                            <w:r w:rsidR="00426CEA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5</w:t>
                            </w:r>
                            <w:r w:rsidR="005B75AA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.00/month</w:t>
                            </w:r>
                          </w:p>
                          <w:p w14:paraId="008325B1" w14:textId="77777777" w:rsidR="00F00E0B" w:rsidRPr="00F00E0B" w:rsidRDefault="00F00E0B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008325B2" w14:textId="77777777" w:rsidR="005B75AA" w:rsidRPr="0067420A" w:rsidRDefault="005B75A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>BOYS FITNESS</w:t>
                            </w:r>
                            <w:r w:rsidR="0067420A"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>/T &amp; T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CLASS</w:t>
                            </w:r>
                          </w:p>
                          <w:p w14:paraId="008325B3" w14:textId="6F47CF38" w:rsidR="005B75AA" w:rsidRDefault="005B75A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 xml:space="preserve">      45 minute class    </w:t>
                            </w:r>
                            <w: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$10</w:t>
                            </w:r>
                            <w:r w:rsidR="00426CEA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.00/month</w:t>
                            </w:r>
                          </w:p>
                          <w:p w14:paraId="008325B4" w14:textId="77777777" w:rsidR="0099380F" w:rsidRDefault="0099380F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08325B5" w14:textId="77777777" w:rsidR="005B75AA" w:rsidRPr="001C5F5B" w:rsidRDefault="005B75A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008325B6" w14:textId="77777777" w:rsidR="007C19C8" w:rsidRPr="007F1414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ROCKETS FEES </w:t>
                            </w:r>
                            <w:r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(Special Needs)</w:t>
                            </w:r>
                          </w:p>
                          <w:p w14:paraId="008325B7" w14:textId="721651A3" w:rsidR="00A93A29" w:rsidRDefault="00A93A29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1:1 (30 minutes): </w:t>
                            </w:r>
                            <w:r w:rsidR="004E096C"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$10</w:t>
                            </w:r>
                            <w:r w:rsidR="00426CEA"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.00</w:t>
                            </w:r>
                          </w:p>
                          <w:p w14:paraId="008325B8" w14:textId="77777777" w:rsidR="00563BC3" w:rsidRDefault="00563BC3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08325B9" w14:textId="77777777" w:rsidR="00563BC3" w:rsidRPr="001B5F2D" w:rsidRDefault="00563BC3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B5F2D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STUDENT/TEACHER RATIO:</w:t>
                            </w:r>
                          </w:p>
                          <w:p w14:paraId="008325BA" w14:textId="77777777" w:rsidR="00563BC3" w:rsidRPr="001B5F2D" w:rsidRDefault="00563BC3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B5F2D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Sparkler</w:t>
                            </w:r>
                            <w:r w:rsidR="001B5F2D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</w:t>
                            </w:r>
                            <w:r w:rsidR="00E40FE3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: 6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:1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  <w:t xml:space="preserve">           Big Dags: 6</w:t>
                            </w:r>
                            <w:r w:rsidR="0067420A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:1</w:t>
                            </w:r>
                          </w:p>
                          <w:p w14:paraId="008325BB" w14:textId="77777777" w:rsidR="001B5F2D" w:rsidRPr="001B5F2D" w:rsidRDefault="0099380F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Fire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crackers: 6:1        Trampoline: 6</w:t>
                            </w:r>
                            <w:r w:rsidR="0067420A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:1       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008325BC" w14:textId="77777777" w:rsidR="0099380F" w:rsidRDefault="001C5F5B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Dynamite: 6</w:t>
                            </w:r>
                            <w:r w:rsidR="0067420A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:1          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Boys Fitness: 6</w:t>
                            </w:r>
                            <w:r w:rsidR="0099380F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:1</w:t>
                            </w:r>
                          </w:p>
                          <w:p w14:paraId="008325BD" w14:textId="77777777" w:rsidR="001B5F2D" w:rsidRDefault="001C5F5B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Little Dags: 6</w:t>
                            </w:r>
                            <w:r w:rsidR="0099380F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:1 </w:t>
                            </w:r>
                          </w:p>
                          <w:p w14:paraId="008325BE" w14:textId="77777777" w:rsidR="0099380F" w:rsidRDefault="0099380F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08325BF" w14:textId="77777777" w:rsidR="0099380F" w:rsidRPr="0099380F" w:rsidRDefault="0099380F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PAYMENT POLICY: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Credit card auto pay only</w:t>
                            </w:r>
                          </w:p>
                          <w:p w14:paraId="008325C0" w14:textId="77777777" w:rsidR="009B6790" w:rsidRPr="00A93A29" w:rsidRDefault="009B6790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08325C1" w14:textId="77777777" w:rsidR="00F00E0B" w:rsidRDefault="00F00E0B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83257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74.65pt;margin-top:1.65pt;width:234.8pt;height:553.2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" filled="f" fillcolor="#5b9bd5" stroked="f" strokecolor="black [0]" strokeweight="2pt">
                <v:textbox inset="2.88pt,2.88pt,2.88pt,2.88pt">
                  <w:txbxContent>
                    <w:p w14:paraId="0083259C" w14:textId="77777777" w:rsidR="00CD72EB" w:rsidRDefault="00356B14" w:rsidP="00FB4BF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MONTHLY CLASS</w:t>
                      </w:r>
                    </w:p>
                    <w:p w14:paraId="0083259D" w14:textId="77777777" w:rsidR="00356B14" w:rsidRPr="005D63D9" w:rsidRDefault="00356B14" w:rsidP="00FB4BF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TUITON FEE</w:t>
                      </w:r>
                    </w:p>
                    <w:p w14:paraId="0083259E" w14:textId="77777777" w:rsidR="000026FA" w:rsidRPr="00987E95" w:rsidRDefault="000026FA" w:rsidP="00450577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4"/>
                          <w:szCs w:val="24"/>
                        </w:rPr>
                      </w:pPr>
                    </w:p>
                    <w:p w14:paraId="0083259F" w14:textId="77777777" w:rsidR="00EB41FE" w:rsidRPr="00356B14" w:rsidRDefault="00EB41FE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08325A0" w14:textId="77777777" w:rsidR="00116BBB" w:rsidRPr="007F1414" w:rsidRDefault="00116BBB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 w:rsidRPr="00F00E0B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SPARKLERS</w:t>
                      </w:r>
                      <w:r w:rsidR="007F1414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1C5F5B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(Parent &amp; Tot: 3 -4</w:t>
                      </w:r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y</w:t>
                      </w:r>
                      <w:r w:rsidR="00E40FE3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ea</w:t>
                      </w:r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rs</w:t>
                      </w:r>
                      <w:r w:rsidR="00E40FE3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old</w:t>
                      </w:r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)</w:t>
                      </w:r>
                    </w:p>
                    <w:p w14:paraId="008325A1" w14:textId="5BE67968" w:rsidR="00116BBB" w:rsidRPr="00987E95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="00734684" w:rsidRPr="00F00E0B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="00E40FE3">
                        <w:rPr>
                          <w:rFonts w:ascii="Tahoma" w:hAnsi="Tahoma" w:cs="Tahoma"/>
                          <w:sz w:val="22"/>
                          <w:szCs w:val="22"/>
                        </w:rPr>
                        <w:t>45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="00EB41FE" w:rsidRPr="00F00E0B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minute class 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="00E40FE3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$10</w:t>
                      </w:r>
                      <w:r w:rsidR="00426CEA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5</w:t>
                      </w:r>
                      <w:r w:rsidR="00987E95" w:rsidRP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.00/month</w:t>
                      </w:r>
                    </w:p>
                    <w:p w14:paraId="008325A2" w14:textId="77777777" w:rsidR="0064647C" w:rsidRPr="00F00E0B" w:rsidRDefault="0064647C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08325A3" w14:textId="77777777" w:rsidR="00116BBB" w:rsidRPr="007F1414" w:rsidRDefault="00116BBB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 w:rsidRPr="00F00E0B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FIRECRACKERS</w:t>
                      </w:r>
                      <w:r w:rsidR="00987E95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(4</w:t>
                      </w:r>
                      <w:r w:rsidR="001C5F5B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.5 -6</w:t>
                      </w:r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years old)</w:t>
                      </w:r>
                    </w:p>
                    <w:p w14:paraId="008325A4" w14:textId="480B4215" w:rsidR="00116BBB" w:rsidRPr="000E3ABD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</w:t>
                      </w:r>
                      <w:r w:rsidR="00EB41FE" w:rsidRPr="00F00E0B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45 minute class 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$10</w:t>
                      </w:r>
                      <w:r w:rsidR="00426CEA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5</w:t>
                      </w:r>
                      <w:r w:rsid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.00/month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008325A5" w14:textId="77777777" w:rsidR="0064647C" w:rsidRPr="00F00E0B" w:rsidRDefault="0064647C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08325A6" w14:textId="77777777" w:rsidR="00116BBB" w:rsidRPr="007F1414" w:rsidRDefault="00356B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DYNAMITE: Boys/</w:t>
                      </w:r>
                      <w:r w:rsidR="0067420A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Girls</w:t>
                      </w:r>
                      <w:r w:rsidR="0067420A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(</w:t>
                      </w:r>
                      <w:r w:rsidR="001C5F5B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6.5 – 8.5</w:t>
                      </w:r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years old)</w:t>
                      </w:r>
                    </w:p>
                    <w:p w14:paraId="008325A7" w14:textId="6E6A817D" w:rsidR="00116BBB" w:rsidRPr="000E3ABD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45 minute class   </w:t>
                      </w:r>
                      <w:r w:rsidR="00987E95" w:rsidRP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$10</w:t>
                      </w:r>
                      <w:r w:rsidR="00426CEA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5</w:t>
                      </w:r>
                      <w:r w:rsidR="00987E95" w:rsidRP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.00</w:t>
                      </w:r>
                      <w:r w:rsid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/month</w:t>
                      </w:r>
                    </w:p>
                    <w:p w14:paraId="008325A8" w14:textId="77777777" w:rsidR="0064647C" w:rsidRPr="00F00E0B" w:rsidRDefault="0064647C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08325A9" w14:textId="77777777" w:rsidR="00116BBB" w:rsidRPr="007F1414" w:rsidRDefault="0067420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LITTLE DAGS</w:t>
                      </w:r>
                      <w:r w:rsidR="007F1414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1C5F5B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(9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– 11</w:t>
                      </w:r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years old)</w:t>
                      </w:r>
                    </w:p>
                    <w:p w14:paraId="008325AA" w14:textId="3983BC3C" w:rsidR="00116BBB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="009B679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45 minute class    </w:t>
                      </w:r>
                      <w:r w:rsid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$10</w:t>
                      </w:r>
                      <w:r w:rsidR="00426CEA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5</w:t>
                      </w:r>
                      <w:r w:rsid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.00/month</w:t>
                      </w:r>
                    </w:p>
                    <w:p w14:paraId="008325AB" w14:textId="77777777" w:rsidR="0067420A" w:rsidRDefault="0067420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</w:pPr>
                    </w:p>
                    <w:p w14:paraId="008325AC" w14:textId="77777777" w:rsidR="0067420A" w:rsidRDefault="0067420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 xml:space="preserve">BIGS DAGS </w:t>
                      </w:r>
                      <w:r w:rsidR="001C5F5B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 xml:space="preserve">(11.5 - </w:t>
                      </w:r>
                      <w:r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15 years old)</w:t>
                      </w:r>
                    </w:p>
                    <w:p w14:paraId="008325AD" w14:textId="5FBD046D" w:rsidR="0067420A" w:rsidRPr="0067420A" w:rsidRDefault="0067420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 xml:space="preserve">       45 minute class    </w:t>
                      </w:r>
                      <w: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$10</w:t>
                      </w:r>
                      <w:r w:rsidR="00426CEA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.00/month</w:t>
                      </w:r>
                    </w:p>
                    <w:p w14:paraId="008325AE" w14:textId="77777777" w:rsidR="0067420A" w:rsidRPr="00987E95" w:rsidRDefault="0067420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</w:p>
                    <w:p w14:paraId="008325AF" w14:textId="77777777" w:rsidR="00116BBB" w:rsidRPr="007F1414" w:rsidRDefault="00F971A8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 w:rsidRPr="00F00E0B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TRAMPOLINE</w:t>
                      </w:r>
                      <w:r w:rsidR="00987E95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CLASS</w:t>
                      </w:r>
                    </w:p>
                    <w:p w14:paraId="008325B0" w14:textId="7FD99127" w:rsidR="00116BBB" w:rsidRPr="005B75AA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="009B679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="005B75AA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45 minute class      </w:t>
                      </w:r>
                      <w:r w:rsidR="005B75AA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$10</w:t>
                      </w:r>
                      <w:r w:rsidR="00426CEA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5</w:t>
                      </w:r>
                      <w:r w:rsidR="005B75AA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.00/month</w:t>
                      </w:r>
                    </w:p>
                    <w:p w14:paraId="008325B1" w14:textId="77777777" w:rsidR="00F00E0B" w:rsidRPr="00F00E0B" w:rsidRDefault="00F00E0B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</w:pPr>
                    </w:p>
                    <w:p w14:paraId="008325B2" w14:textId="77777777" w:rsidR="005B75AA" w:rsidRPr="0067420A" w:rsidRDefault="005B75A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>BOYS FITNESS</w:t>
                      </w:r>
                      <w:r w:rsidR="0067420A"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>/T &amp; T</w:t>
                      </w:r>
                      <w:r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 xml:space="preserve"> CLASS</w:t>
                      </w:r>
                    </w:p>
                    <w:p w14:paraId="008325B3" w14:textId="6F47CF38" w:rsidR="005B75AA" w:rsidRDefault="005B75A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 xml:space="preserve">      45 minute class    </w:t>
                      </w:r>
                      <w: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$10</w:t>
                      </w:r>
                      <w:r w:rsidR="00426CEA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.00/month</w:t>
                      </w:r>
                    </w:p>
                    <w:p w14:paraId="008325B4" w14:textId="77777777" w:rsidR="0099380F" w:rsidRDefault="0099380F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</w:p>
                    <w:p w14:paraId="008325B5" w14:textId="77777777" w:rsidR="005B75AA" w:rsidRPr="001C5F5B" w:rsidRDefault="005B75A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</w:pPr>
                    </w:p>
                    <w:p w14:paraId="008325B6" w14:textId="77777777" w:rsidR="007C19C8" w:rsidRPr="007F1414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 xml:space="preserve">ROCKETS FEES </w:t>
                      </w:r>
                      <w:r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(Special Needs)</w:t>
                      </w:r>
                    </w:p>
                    <w:p w14:paraId="008325B7" w14:textId="721651A3" w:rsidR="00A93A29" w:rsidRDefault="00A93A29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 xml:space="preserve">1:1 (30 minutes): </w:t>
                      </w:r>
                      <w:r w:rsidR="004E096C"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  <w:t>$10</w:t>
                      </w:r>
                      <w:r w:rsidR="00426CEA"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  <w:t>.00</w:t>
                      </w:r>
                    </w:p>
                    <w:p w14:paraId="008325B8" w14:textId="77777777" w:rsidR="00563BC3" w:rsidRDefault="00563BC3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08325B9" w14:textId="77777777" w:rsidR="00563BC3" w:rsidRPr="001B5F2D" w:rsidRDefault="00563BC3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B5F2D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STUDENT/TEACHER RATIO:</w:t>
                      </w:r>
                    </w:p>
                    <w:p w14:paraId="008325BA" w14:textId="77777777" w:rsidR="00563BC3" w:rsidRPr="001B5F2D" w:rsidRDefault="00563BC3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B5F2D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Sparkler</w:t>
                      </w:r>
                      <w:r w:rsidR="001B5F2D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s</w:t>
                      </w:r>
                      <w:r w:rsidR="00E40FE3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: 6</w:t>
                      </w:r>
                      <w:r w:rsidR="001C5F5B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:1</w:t>
                      </w:r>
                      <w:r w:rsidR="001C5F5B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ab/>
                        <w:t xml:space="preserve">           Big Dags: 6</w:t>
                      </w:r>
                      <w:r w:rsidR="0067420A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:1</w:t>
                      </w:r>
                    </w:p>
                    <w:p w14:paraId="008325BB" w14:textId="77777777" w:rsidR="001B5F2D" w:rsidRPr="001B5F2D" w:rsidRDefault="0099380F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Fire</w:t>
                      </w:r>
                      <w:r w:rsidR="001C5F5B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crackers: 6:1        Trampoline: 6</w:t>
                      </w:r>
                      <w:r w:rsidR="0067420A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:1         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008325BC" w14:textId="77777777" w:rsidR="0099380F" w:rsidRDefault="001C5F5B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Dynamite: 6</w:t>
                      </w:r>
                      <w:r w:rsidR="0067420A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:1            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Boys Fitness: 6</w:t>
                      </w:r>
                      <w:r w:rsidR="0099380F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:1</w:t>
                      </w:r>
                    </w:p>
                    <w:p w14:paraId="008325BD" w14:textId="77777777" w:rsidR="001B5F2D" w:rsidRDefault="001C5F5B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Little Dags: 6</w:t>
                      </w:r>
                      <w:r w:rsidR="0099380F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:1 </w:t>
                      </w:r>
                    </w:p>
                    <w:p w14:paraId="008325BE" w14:textId="77777777" w:rsidR="0099380F" w:rsidRDefault="0099380F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08325BF" w14:textId="77777777" w:rsidR="0099380F" w:rsidRPr="0099380F" w:rsidRDefault="0099380F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PAYMENT POLICY: 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Credit card auto pay only</w:t>
                      </w:r>
                    </w:p>
                    <w:p w14:paraId="008325C0" w14:textId="77777777" w:rsidR="009B6790" w:rsidRPr="00A93A29" w:rsidRDefault="009B6790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08325C1" w14:textId="77777777" w:rsidR="00F00E0B" w:rsidRDefault="00F00E0B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B6790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00832576" wp14:editId="00832577">
                <wp:simplePos x="0" y="0"/>
                <wp:positionH relativeFrom="column">
                  <wp:posOffset>11430</wp:posOffset>
                </wp:positionH>
                <wp:positionV relativeFrom="paragraph">
                  <wp:posOffset>20954</wp:posOffset>
                </wp:positionV>
                <wp:extent cx="3000375" cy="6810375"/>
                <wp:effectExtent l="0" t="0" r="9525" b="9525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81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8325C2" w14:textId="77777777" w:rsidR="00116BBB" w:rsidRDefault="0067420A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SPARKLERS CLASS</w:t>
                            </w:r>
                          </w:p>
                          <w:p w14:paraId="008325C3" w14:textId="77777777" w:rsidR="0067420A" w:rsidRDefault="0067420A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>This is a parent and tot program. During this class the pare</w:t>
                            </w:r>
                            <w:r w:rsidR="00FD3773"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nt assists the child with developing their locomotor skills, spatial awareness, listening skills, balance, </w:t>
                            </w:r>
                            <w:r w:rsidR="004E096C"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>and basic gymnastic skills. The</w:t>
                            </w:r>
                            <w:r w:rsidR="00FD3773"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pa</w:t>
                            </w:r>
                            <w:r w:rsidR="004E096C"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>rent, also, assists the child in</w:t>
                            </w:r>
                            <w:r w:rsidR="00FD3773"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overcoming their nervousness.</w:t>
                            </w:r>
                          </w:p>
                          <w:p w14:paraId="008325C4" w14:textId="77777777" w:rsidR="00FD3773" w:rsidRDefault="00FD3773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FIRECRACKERS CLASS</w:t>
                            </w:r>
                          </w:p>
                          <w:p w14:paraId="008325C5" w14:textId="77777777" w:rsidR="00FD3773" w:rsidRDefault="00FD3773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>The goal of this program is to teach the children how to follow directions, interact appropriately with other children, and learn how to follow a circuit. Throughout the program the children will learn progressive gymnastic skill development on all events.</w:t>
                            </w:r>
                          </w:p>
                          <w:p w14:paraId="008325C6" w14:textId="77777777" w:rsidR="00FD3773" w:rsidRDefault="00FD3773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DYNAMITE CLASS (boys/girls)</w:t>
                            </w:r>
                          </w:p>
                          <w:p w14:paraId="008325C7" w14:textId="77777777" w:rsidR="00FD3773" w:rsidRDefault="00FD3773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>In this program, the children improve their basic gymnastic skill development and begin the progressions for higher level skills on the events.</w:t>
                            </w:r>
                          </w:p>
                          <w:p w14:paraId="008325C8" w14:textId="77777777" w:rsidR="004E096C" w:rsidRDefault="00FD3773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LITTLE/BIG DAGS CLASS</w:t>
                            </w:r>
                          </w:p>
                          <w:p w14:paraId="008325C9" w14:textId="77777777" w:rsidR="00FD3773" w:rsidRPr="00FD3773" w:rsidRDefault="004E096C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Girls will </w:t>
                            </w:r>
                            <w:r w:rsidR="00FD3773"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work on progressive gymnastic skill development on all events. The goal is to improve self-confidence, balance, coordination and overall fitness through the activity of gymnastics </w:t>
                            </w:r>
                          </w:p>
                          <w:p w14:paraId="008325CA" w14:textId="77777777" w:rsidR="00116BBB" w:rsidRPr="002566FC" w:rsidRDefault="00116BBB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566FC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TRAMPOLINE</w:t>
                            </w:r>
                          </w:p>
                          <w:p w14:paraId="008325CB" w14:textId="77777777" w:rsidR="002566FC" w:rsidRPr="002566FC" w:rsidRDefault="002566FC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566F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Both girls and boys participate</w:t>
                            </w:r>
                            <w:r w:rsidR="000E3ABD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in</w:t>
                            </w:r>
                            <w:r w:rsidRPr="002566F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learning </w:t>
                            </w:r>
                            <w:r w:rsidR="000E3ABD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trampoline </w:t>
                            </w:r>
                            <w:r w:rsidR="004E096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safety</w:t>
                            </w:r>
                            <w:r w:rsidRPr="002566F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, body control, spatial awarenes</w:t>
                            </w:r>
                            <w:r w:rsidR="004E096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s, basic skills, combining multiple skills a</w:t>
                            </w:r>
                            <w:r w:rsidRPr="002566F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routine</w:t>
                            </w:r>
                            <w:r w:rsidR="004E096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format and all the joys</w:t>
                            </w:r>
                            <w:r w:rsidRPr="002566F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of the sport</w:t>
                            </w:r>
                          </w:p>
                          <w:p w14:paraId="008325CC" w14:textId="77777777" w:rsidR="002B2E6D" w:rsidRDefault="002B2E6D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BOYS FITNESS</w:t>
                            </w:r>
                            <w:r w:rsidR="0067420A">
                              <w:rPr>
                                <w:rFonts w:ascii="Tahoma" w:hAnsi="Tahoma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/TRAMPOLINE/TUMBLING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CLASS</w:t>
                            </w:r>
                          </w:p>
                          <w:p w14:paraId="008325CD" w14:textId="77777777" w:rsidR="002B2E6D" w:rsidRPr="002B2E6D" w:rsidRDefault="002B2E6D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This class is designed to assist boys in channeling their energy into a positive outlet. They will work on locomotor skills, coordination, strength and basic gymnastic skill development on floor and trampoline</w:t>
                            </w:r>
                            <w:r w:rsidR="00356B14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08325CE" w14:textId="77777777" w:rsidR="0099795D" w:rsidRPr="002566FC" w:rsidRDefault="0099795D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008325CF" w14:textId="77777777" w:rsidR="0099795D" w:rsidRPr="002566FC" w:rsidRDefault="0099795D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566FC">
                              <w:rPr>
                                <w:rFonts w:ascii="Tahoma" w:hAnsi="Tahoma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ROCKETS PROGRAM</w:t>
                            </w:r>
                          </w:p>
                          <w:p w14:paraId="008325D0" w14:textId="77777777" w:rsidR="0099795D" w:rsidRPr="0099380F" w:rsidRDefault="0099795D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566FC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This is a unique therapeutic gymnastics progr</w:t>
                            </w:r>
                            <w:r w:rsidR="007F1414" w:rsidRPr="002566FC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am for children</w:t>
                            </w:r>
                            <w:r w:rsidRPr="002566FC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 xml:space="preserve"> with autism and other special needs. It incorporates sensory activities, social skills, language development and positive reinforcement while building self-esteem, flexibility, endurance and overall fitness.</w:t>
                            </w:r>
                            <w:r w:rsidR="0099380F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380F"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>All classes are 1:1.</w:t>
                            </w:r>
                          </w:p>
                          <w:p w14:paraId="008325D1" w14:textId="77777777" w:rsidR="00F833CA" w:rsidRPr="002566FC" w:rsidRDefault="00F833CA" w:rsidP="00F833CA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08325D2" w14:textId="77777777" w:rsidR="00B9289A" w:rsidRPr="002566FC" w:rsidRDefault="00B9289A" w:rsidP="00F833CA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08325D3" w14:textId="77777777" w:rsidR="00116BBB" w:rsidRPr="002566FC" w:rsidRDefault="00F833CA" w:rsidP="00F833CA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566FC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.9pt;margin-top:1.65pt;width:236.25pt;height:536.25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116BBB" w:rsidRDefault="0067420A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  <w:t>SPARKLERS CLASS</w:t>
                      </w:r>
                    </w:p>
                    <w:p w:rsidR="0067420A" w:rsidRDefault="0067420A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>This is a parent and tot program. During this class the pare</w:t>
                      </w:r>
                      <w:r w:rsidR="00FD3773"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 xml:space="preserve">nt assists the child with developing their locomotor skills, spatial awareness, listening skills, balance, </w:t>
                      </w:r>
                      <w:r w:rsidR="004E096C"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>and basic gymnastic skills. The</w:t>
                      </w:r>
                      <w:r w:rsidR="00FD3773"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 xml:space="preserve"> pa</w:t>
                      </w:r>
                      <w:r w:rsidR="004E096C"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>rent, also, assists the child in</w:t>
                      </w:r>
                      <w:r w:rsidR="00FD3773"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 xml:space="preserve"> overcoming their nervousness.</w:t>
                      </w:r>
                    </w:p>
                    <w:p w:rsidR="00FD3773" w:rsidRDefault="00FD3773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  <w:t>FIRECRACKERS CLASS</w:t>
                      </w:r>
                    </w:p>
                    <w:p w:rsidR="00FD3773" w:rsidRDefault="00FD3773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>The goal of this program is to teach the children how to follow directions, interact appropriately with other children, and learn how to follow a circuit. Throughout the program the children will learn progressive gymnastic skill development on all events.</w:t>
                      </w:r>
                    </w:p>
                    <w:p w:rsidR="00FD3773" w:rsidRDefault="00FD3773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  <w:t>DYNAMITE CLASS (boys/girls)</w:t>
                      </w:r>
                    </w:p>
                    <w:p w:rsidR="00FD3773" w:rsidRDefault="00FD3773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>In this program, the children improve their basic gymnastic skill development and begin the progressions for higher level skills on the events.</w:t>
                      </w:r>
                    </w:p>
                    <w:p w:rsidR="004E096C" w:rsidRDefault="00FD3773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  <w:t>LITTLE/BIG DAGS CLASS</w:t>
                      </w:r>
                    </w:p>
                    <w:p w:rsidR="00FD3773" w:rsidRPr="00FD3773" w:rsidRDefault="004E096C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 xml:space="preserve">Girls will </w:t>
                      </w:r>
                      <w:r w:rsidR="00FD3773"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 xml:space="preserve">work on progressive gymnastic skill development on all events. The goal is to improve self-confidence, balance, coordination and overall fitness through the activity of gymnastics </w:t>
                      </w:r>
                    </w:p>
                    <w:p w:rsidR="00116BBB" w:rsidRPr="002566FC" w:rsidRDefault="00116BBB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2566FC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  <w:t>TRAMPOLINE</w:t>
                      </w:r>
                    </w:p>
                    <w:p w:rsidR="002566FC" w:rsidRPr="002566FC" w:rsidRDefault="002566FC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566FC">
                        <w:rPr>
                          <w:rFonts w:ascii="Tahoma" w:hAnsi="Tahoma" w:cs="Tahoma"/>
                          <w:sz w:val="22"/>
                          <w:szCs w:val="22"/>
                        </w:rPr>
                        <w:t>Both girls and boys participate</w:t>
                      </w:r>
                      <w:r w:rsidR="000E3ABD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in</w:t>
                      </w:r>
                      <w:r w:rsidRPr="002566F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learning </w:t>
                      </w:r>
                      <w:r w:rsidR="000E3ABD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trampoline </w:t>
                      </w:r>
                      <w:r w:rsidR="004E096C">
                        <w:rPr>
                          <w:rFonts w:ascii="Tahoma" w:hAnsi="Tahoma" w:cs="Tahoma"/>
                          <w:sz w:val="22"/>
                          <w:szCs w:val="22"/>
                        </w:rPr>
                        <w:t>safety</w:t>
                      </w:r>
                      <w:r w:rsidRPr="002566FC">
                        <w:rPr>
                          <w:rFonts w:ascii="Tahoma" w:hAnsi="Tahoma" w:cs="Tahoma"/>
                          <w:sz w:val="22"/>
                          <w:szCs w:val="22"/>
                        </w:rPr>
                        <w:t>, body control, spatial awarenes</w:t>
                      </w:r>
                      <w:r w:rsidR="004E096C">
                        <w:rPr>
                          <w:rFonts w:ascii="Tahoma" w:hAnsi="Tahoma" w:cs="Tahoma"/>
                          <w:sz w:val="22"/>
                          <w:szCs w:val="22"/>
                        </w:rPr>
                        <w:t>s, basic skills, combining multiple skills a</w:t>
                      </w:r>
                      <w:r w:rsidRPr="002566F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routine</w:t>
                      </w:r>
                      <w:r w:rsidR="004E096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format and all the joys</w:t>
                      </w:r>
                      <w:r w:rsidRPr="002566F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of the sport</w:t>
                      </w:r>
                    </w:p>
                    <w:p w:rsidR="002B2E6D" w:rsidRDefault="002B2E6D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0000"/>
                          <w:sz w:val="22"/>
                          <w:szCs w:val="22"/>
                        </w:rPr>
                        <w:t>BOYS FITNESS</w:t>
                      </w:r>
                      <w:r w:rsidR="0067420A">
                        <w:rPr>
                          <w:rFonts w:ascii="Tahoma" w:hAnsi="Tahoma" w:cs="Tahoma"/>
                          <w:b/>
                          <w:color w:val="FF0000"/>
                          <w:sz w:val="22"/>
                          <w:szCs w:val="22"/>
                        </w:rPr>
                        <w:t>/TRAMPOLINE/TUMBLING</w:t>
                      </w:r>
                      <w:r>
                        <w:rPr>
                          <w:rFonts w:ascii="Tahoma" w:hAnsi="Tahoma" w:cs="Tahoma"/>
                          <w:b/>
                          <w:color w:val="FF0000"/>
                          <w:sz w:val="22"/>
                          <w:szCs w:val="22"/>
                        </w:rPr>
                        <w:t xml:space="preserve"> CLASS</w:t>
                      </w:r>
                    </w:p>
                    <w:p w:rsidR="002B2E6D" w:rsidRPr="002B2E6D" w:rsidRDefault="002B2E6D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This class is designed to assist boys in channeling their energy into a positive outlet. They will work on locomotor skills, coordination, strength and basic gymnastic skill development on floor and trampoline</w:t>
                      </w:r>
                      <w:r w:rsidR="00356B14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:rsidR="0099795D" w:rsidRPr="002566FC" w:rsidRDefault="0099795D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99795D" w:rsidRPr="002566FC" w:rsidRDefault="0099795D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2566FC">
                        <w:rPr>
                          <w:rFonts w:ascii="Tahoma" w:hAnsi="Tahoma" w:cs="Tahoma"/>
                          <w:b/>
                          <w:color w:val="FF0000"/>
                          <w:sz w:val="22"/>
                          <w:szCs w:val="22"/>
                        </w:rPr>
                        <w:t>ROCKETS PROGRAM</w:t>
                      </w:r>
                    </w:p>
                    <w:p w:rsidR="0099795D" w:rsidRPr="0099380F" w:rsidRDefault="0099795D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2566FC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This is a unique therapeutic gymnastics progr</w:t>
                      </w:r>
                      <w:r w:rsidR="007F1414" w:rsidRPr="002566FC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am for children</w:t>
                      </w:r>
                      <w:r w:rsidRPr="002566FC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 xml:space="preserve"> with autism and other special needs. It incorporates sensory activities, social skills, language development and positive reinforcement while building self-esteem, flexibility, endurance and overall fitness.</w:t>
                      </w:r>
                      <w:r w:rsidR="0099380F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99380F"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>All classes are 1:1.</w:t>
                      </w:r>
                    </w:p>
                    <w:p w:rsidR="00F833CA" w:rsidRPr="002566FC" w:rsidRDefault="00F833CA" w:rsidP="00F833CA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B9289A" w:rsidRPr="002566FC" w:rsidRDefault="00B9289A" w:rsidP="00F833CA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16BBB" w:rsidRPr="002566FC" w:rsidRDefault="00F833CA" w:rsidP="00F833CA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2566FC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93A29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0832578" wp14:editId="00832579">
                <wp:simplePos x="0" y="0"/>
                <wp:positionH relativeFrom="column">
                  <wp:posOffset>6602730</wp:posOffset>
                </wp:positionH>
                <wp:positionV relativeFrom="paragraph">
                  <wp:posOffset>1905</wp:posOffset>
                </wp:positionV>
                <wp:extent cx="2752725" cy="7044690"/>
                <wp:effectExtent l="0" t="0" r="9525" b="381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704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325D4" w14:textId="77777777" w:rsidR="00862964" w:rsidRDefault="00862964" w:rsidP="0086296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COMPETITIVE TEAMS</w:t>
                            </w:r>
                          </w:p>
                          <w:p w14:paraId="008325D5" w14:textId="77777777" w:rsidR="00862964" w:rsidRDefault="00862964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 xml:space="preserve">Mission: 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To develop the inner champion in each athlete</w:t>
                            </w:r>
                          </w:p>
                          <w:p w14:paraId="008325D6" w14:textId="77777777" w:rsidR="007A1583" w:rsidRDefault="007A1583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008325D7" w14:textId="77777777" w:rsidR="00862964" w:rsidRDefault="00862964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 xml:space="preserve">Vision: 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To help each child aspire to the highest levels in</w:t>
                            </w:r>
                            <w:r w:rsidR="00DF0AAF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Women’s Artistic</w:t>
                            </w:r>
                            <w:r w:rsidR="00C01CA1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Xcel </w:t>
                            </w:r>
                            <w:r w:rsidR="00DF0AAF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Gymnastics </w:t>
                            </w:r>
                            <w:r w:rsidR="00C01CA1">
                              <w:rPr>
                                <w:color w:val="auto"/>
                                <w:sz w:val="32"/>
                                <w:szCs w:val="32"/>
                              </w:rPr>
                              <w:t>program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and the Trampoline and Tumbling program</w:t>
                            </w:r>
                            <w:r w:rsidR="00C01CA1">
                              <w:rPr>
                                <w:color w:val="auto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08325D8" w14:textId="77777777" w:rsidR="007A1583" w:rsidRDefault="007A1583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008325D9" w14:textId="77777777" w:rsidR="00862964" w:rsidRDefault="00862964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 xml:space="preserve">Philosophy: 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To teach each child to become strong, confident individuals who achieve their goals and overcome obstacles.</w:t>
                            </w:r>
                          </w:p>
                          <w:p w14:paraId="008325DA" w14:textId="77777777" w:rsidR="00862964" w:rsidRDefault="00862964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Our athletes compete locally, regionally and nationally. </w:t>
                            </w:r>
                          </w:p>
                          <w:p w14:paraId="008325DB" w14:textId="77777777" w:rsidR="00862964" w:rsidRDefault="00862964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008325DC" w14:textId="77777777" w:rsidR="00A93A29" w:rsidRDefault="00A93A29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008325DD" w14:textId="77777777" w:rsidR="00A93A29" w:rsidRPr="0099380F" w:rsidRDefault="0099380F" w:rsidP="0099380F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9380F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**By Invitation Only**</w:t>
                            </w:r>
                          </w:p>
                          <w:p w14:paraId="008325DE" w14:textId="77777777" w:rsidR="00A93A29" w:rsidRDefault="00A93A29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008325DF" w14:textId="77777777" w:rsidR="00A93A29" w:rsidRDefault="00A93A29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008325E0" w14:textId="77777777" w:rsidR="00C01CA1" w:rsidRPr="00862964" w:rsidRDefault="00C01CA1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519.9pt;margin-top:.15pt;width:216.75pt;height:554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" stroked="f">
                <v:textbox>
                  <w:txbxContent>
                    <w:p w:rsidR="00862964" w:rsidRDefault="00862964" w:rsidP="0086296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COMPETITIVE TEAMS</w:t>
                      </w:r>
                    </w:p>
                    <w:p w:rsidR="00862964" w:rsidRDefault="00862964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auto"/>
                          <w:sz w:val="32"/>
                          <w:szCs w:val="32"/>
                        </w:rPr>
                        <w:t xml:space="preserve">Mission: 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To develop the inner champion in each athlete</w:t>
                      </w:r>
                    </w:p>
                    <w:p w:rsidR="007A1583" w:rsidRDefault="007A1583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:rsidR="00862964" w:rsidRDefault="00862964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auto"/>
                          <w:sz w:val="32"/>
                          <w:szCs w:val="32"/>
                        </w:rPr>
                        <w:t xml:space="preserve">Vision: 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 xml:space="preserve"> To help each child aspire to the highest levels in</w:t>
                      </w:r>
                      <w:r w:rsidR="00DF0AAF">
                        <w:rPr>
                          <w:color w:val="auto"/>
                          <w:sz w:val="32"/>
                          <w:szCs w:val="32"/>
                        </w:rPr>
                        <w:t xml:space="preserve"> Women’s Artistic</w:t>
                      </w:r>
                      <w:r w:rsidR="00C01CA1">
                        <w:rPr>
                          <w:color w:val="auto"/>
                          <w:sz w:val="32"/>
                          <w:szCs w:val="32"/>
                        </w:rPr>
                        <w:t xml:space="preserve"> Xcel </w:t>
                      </w:r>
                      <w:r w:rsidR="00DF0AAF">
                        <w:rPr>
                          <w:color w:val="auto"/>
                          <w:sz w:val="32"/>
                          <w:szCs w:val="32"/>
                        </w:rPr>
                        <w:t>G</w:t>
                      </w:r>
                      <w:bookmarkStart w:id="1" w:name="_GoBack"/>
                      <w:bookmarkEnd w:id="1"/>
                      <w:r w:rsidR="00DF0AAF">
                        <w:rPr>
                          <w:color w:val="auto"/>
                          <w:sz w:val="32"/>
                          <w:szCs w:val="32"/>
                        </w:rPr>
                        <w:t xml:space="preserve">ymnastics </w:t>
                      </w:r>
                      <w:r w:rsidR="00C01CA1">
                        <w:rPr>
                          <w:color w:val="auto"/>
                          <w:sz w:val="32"/>
                          <w:szCs w:val="32"/>
                        </w:rPr>
                        <w:t>program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 xml:space="preserve"> and the Trampoline and Tumbling program</w:t>
                      </w:r>
                      <w:r w:rsidR="00C01CA1">
                        <w:rPr>
                          <w:color w:val="auto"/>
                          <w:sz w:val="32"/>
                          <w:szCs w:val="32"/>
                        </w:rPr>
                        <w:t>.</w:t>
                      </w:r>
                    </w:p>
                    <w:p w:rsidR="007A1583" w:rsidRDefault="007A1583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:rsidR="00862964" w:rsidRDefault="00862964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auto"/>
                          <w:sz w:val="32"/>
                          <w:szCs w:val="32"/>
                        </w:rPr>
                        <w:t xml:space="preserve">Philosophy: 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To teach each child to become strong, confident individuals who achieve their goals and overcome obstacles.</w:t>
                      </w:r>
                    </w:p>
                    <w:p w:rsidR="00862964" w:rsidRDefault="00862964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color w:val="auto"/>
                          <w:sz w:val="32"/>
                          <w:szCs w:val="32"/>
                        </w:rPr>
                        <w:t xml:space="preserve">Our athletes compete locally, regionally and nationally. </w:t>
                      </w:r>
                    </w:p>
                    <w:p w:rsidR="00862964" w:rsidRDefault="00862964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:rsidR="00A93A29" w:rsidRDefault="00A93A29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:rsidR="00A93A29" w:rsidRPr="0099380F" w:rsidRDefault="0099380F" w:rsidP="0099380F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99380F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</w:rPr>
                        <w:t>**By Invitation Only**</w:t>
                      </w:r>
                    </w:p>
                    <w:p w:rsidR="00A93A29" w:rsidRDefault="00A93A29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:rsidR="00A93A29" w:rsidRDefault="00A93A29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:rsidR="00C01CA1" w:rsidRPr="00862964" w:rsidRDefault="00C01CA1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644C">
        <w:t xml:space="preserve"> </w:t>
      </w:r>
      <w:r w:rsidR="00491105">
        <w:t>hj</w:t>
      </w:r>
    </w:p>
    <w:p w14:paraId="0083256F" w14:textId="77777777" w:rsidR="00116BBB" w:rsidRDefault="00116BBB" w:rsidP="00106BA2">
      <w:pPr>
        <w:pStyle w:val="Subtitle"/>
      </w:pPr>
      <w:r>
        <w:br w:type="page"/>
      </w:r>
    </w:p>
    <w:p w14:paraId="00832570" w14:textId="7E538BB7" w:rsidR="001649D7" w:rsidRDefault="00D70023" w:rsidP="001649D7">
      <w:pPr>
        <w:keepNext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66944" behindDoc="0" locked="0" layoutInCell="1" allowOverlap="1" wp14:anchorId="0083258A" wp14:editId="4EA023DF">
            <wp:simplePos x="0" y="0"/>
            <wp:positionH relativeFrom="margin">
              <wp:posOffset>6275337</wp:posOffset>
            </wp:positionH>
            <wp:positionV relativeFrom="margin">
              <wp:posOffset>4548</wp:posOffset>
            </wp:positionV>
            <wp:extent cx="2902688" cy="1933308"/>
            <wp:effectExtent l="0" t="0" r="0" b="0"/>
            <wp:wrapNone/>
            <wp:docPr id="7" name="Picture 7" descr="dagother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gotherlog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95" cy="1943969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C0C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9232" behindDoc="0" locked="0" layoutInCell="1" allowOverlap="1" wp14:anchorId="0083257A" wp14:editId="0083257B">
            <wp:simplePos x="0" y="0"/>
            <wp:positionH relativeFrom="column">
              <wp:posOffset>1009650</wp:posOffset>
            </wp:positionH>
            <wp:positionV relativeFrom="paragraph">
              <wp:posOffset>5451475</wp:posOffset>
            </wp:positionV>
            <wp:extent cx="981075" cy="9912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_0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9123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649D7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0083257C" wp14:editId="0083257D">
                <wp:simplePos x="0" y="0"/>
                <wp:positionH relativeFrom="margin">
                  <wp:posOffset>3079115</wp:posOffset>
                </wp:positionH>
                <wp:positionV relativeFrom="paragraph">
                  <wp:posOffset>2533650</wp:posOffset>
                </wp:positionV>
                <wp:extent cx="2981325" cy="2152650"/>
                <wp:effectExtent l="635" t="0" r="0" b="190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8325E1" w14:textId="77777777" w:rsidR="004F4282" w:rsidRPr="00995F7A" w:rsidRDefault="004F4282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95F7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How often have you said, “I would love to see my child challenged, have fun</w:t>
                            </w:r>
                            <w:r w:rsidR="00DB429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,</w:t>
                            </w:r>
                            <w:r w:rsidRPr="00995F7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and grow to be a successful adult?” Now you can stop talking about it and do it! We make it easy to have the adventure of a lifetime with our expert gymnastics instructors, developmentally appropriate placement, challenging and fun lesson plans, a safe environment, and a positive and fun atmosphere. Yes, as a member now you can become part of DAG and have an adventure that will enhance your child’s development for a lifetime.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42.45pt;margin-top:199.5pt;width:234.75pt;height:169.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4F4282" w:rsidRPr="00995F7A" w:rsidRDefault="004F4282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95F7A">
                        <w:rPr>
                          <w:rFonts w:ascii="Tahoma" w:hAnsi="Tahoma" w:cs="Tahoma"/>
                          <w:sz w:val="22"/>
                          <w:szCs w:val="22"/>
                        </w:rPr>
                        <w:t>How often have you said, “I would love to see my child challenged, have fun</w:t>
                      </w:r>
                      <w:r w:rsidR="00DB429E">
                        <w:rPr>
                          <w:rFonts w:ascii="Tahoma" w:hAnsi="Tahoma" w:cs="Tahoma"/>
                          <w:sz w:val="22"/>
                          <w:szCs w:val="22"/>
                        </w:rPr>
                        <w:t>,</w:t>
                      </w:r>
                      <w:r w:rsidRPr="00995F7A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and grow to be a successful adult?” Now you can stop talking about it and do it! We make it easy to have the adventure of a lifetime with our expert gymnastics instructors, developmentally appropriate placement, challenging and fun lesson plans, a safe environment, and a positive and fun atmosphere. Yes, as a member now you can become part of DAG and have an adventure that will enhance your child’s development for a lifetime.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49D7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083257E" wp14:editId="0083257F">
                <wp:simplePos x="0" y="0"/>
                <wp:positionH relativeFrom="column">
                  <wp:posOffset>3249295</wp:posOffset>
                </wp:positionH>
                <wp:positionV relativeFrom="paragraph">
                  <wp:posOffset>2219325</wp:posOffset>
                </wp:positionV>
                <wp:extent cx="2644140" cy="364490"/>
                <wp:effectExtent l="0" t="0" r="4445" b="0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325E2" w14:textId="77777777" w:rsidR="00201BE9" w:rsidRPr="00201BE9" w:rsidRDefault="00201BE9" w:rsidP="00201BE9">
                            <w:pPr>
                              <w:pStyle w:val="Caption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Czarina a</w:t>
                            </w:r>
                            <w:r w:rsidRPr="00201BE9">
                              <w:rPr>
                                <w:b/>
                                <w:sz w:val="20"/>
                              </w:rPr>
                              <w:t>ge 6 months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255.85pt;margin-top:174.75pt;width:208.2pt;height:28.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" stroked="f">
                <v:textbox style="mso-fit-shape-to-text:t" inset="0,0,0,0">
                  <w:txbxContent>
                    <w:p w:rsidR="00201BE9" w:rsidRPr="00201BE9" w:rsidRDefault="00201BE9" w:rsidP="00201BE9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sz w:val="20"/>
                        </w:rPr>
                        <w:t>Czarina a</w:t>
                      </w:r>
                      <w:r w:rsidRPr="00201BE9">
                        <w:rPr>
                          <w:b/>
                          <w:sz w:val="20"/>
                        </w:rPr>
                        <w:t>ge 6 months</w:t>
                      </w:r>
                    </w:p>
                  </w:txbxContent>
                </v:textbox>
              </v:shape>
            </w:pict>
          </mc:Fallback>
        </mc:AlternateContent>
      </w:r>
      <w:r w:rsidR="00340029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1344" behindDoc="0" locked="0" layoutInCell="1" allowOverlap="1" wp14:anchorId="00832580" wp14:editId="00832581">
            <wp:simplePos x="0" y="0"/>
            <wp:positionH relativeFrom="margin">
              <wp:posOffset>3249295</wp:posOffset>
            </wp:positionH>
            <wp:positionV relativeFrom="paragraph">
              <wp:posOffset>180975</wp:posOffset>
            </wp:positionV>
            <wp:extent cx="2644140" cy="1981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zarina in tunne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120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9D7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00832582" wp14:editId="00832583">
                <wp:simplePos x="0" y="0"/>
                <wp:positionH relativeFrom="margin">
                  <wp:posOffset>3079115</wp:posOffset>
                </wp:positionH>
                <wp:positionV relativeFrom="paragraph">
                  <wp:posOffset>4810125</wp:posOffset>
                </wp:positionV>
                <wp:extent cx="2981325" cy="2628900"/>
                <wp:effectExtent l="635" t="0" r="0" b="190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8325E3" w14:textId="77777777" w:rsidR="00971B8E" w:rsidRPr="00971B8E" w:rsidRDefault="00971B8E" w:rsidP="00971B8E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08325E4" w14:textId="77777777" w:rsidR="00201BE9" w:rsidRPr="00201BE9" w:rsidRDefault="007A4E63" w:rsidP="00201BE9">
                            <w:pPr>
                              <w:keepNext/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201BE9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sz w:val="32"/>
                                <w:szCs w:val="24"/>
                              </w:rPr>
                              <w:drawing>
                                <wp:inline distT="0" distB="0" distL="0" distR="0" wp14:anchorId="008325FA" wp14:editId="008325FB">
                                  <wp:extent cx="2907665" cy="2085975"/>
                                  <wp:effectExtent l="0" t="0" r="0" b="0"/>
                                  <wp:docPr id="5" name="Picture 5" descr="C:\Users\Rodriguez\Pictures\Rising Stars training and 2014 Thanksgiving\DSC003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odriguez\Pictures\Rising Stars training and 2014 Thanksgiving\DSC003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7665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8325E5" w14:textId="77777777" w:rsidR="00201BE9" w:rsidRPr="00201BE9" w:rsidRDefault="00201BE9" w:rsidP="00201BE9">
                            <w:pPr>
                              <w:pStyle w:val="Caption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201BE9">
                              <w:rPr>
                                <w:b/>
                                <w:sz w:val="20"/>
                              </w:rPr>
                              <w:t xml:space="preserve">Czarina age </w:t>
                            </w:r>
                            <w:r w:rsidR="000744DA" w:rsidRPr="00201BE9">
                              <w:rPr>
                                <w:b/>
                                <w:sz w:val="20"/>
                              </w:rPr>
                              <w:t>6 years</w:t>
                            </w:r>
                          </w:p>
                          <w:p w14:paraId="008325E6" w14:textId="77777777" w:rsidR="007A6D38" w:rsidRDefault="007A6D38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08325E7" w14:textId="77777777" w:rsidR="00971B8E" w:rsidRDefault="00971B8E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08325E8" w14:textId="77777777" w:rsidR="00971B8E" w:rsidRDefault="00971B8E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08325E9" w14:textId="77777777" w:rsidR="00971B8E" w:rsidRDefault="00971B8E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08325EA" w14:textId="77777777"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 CONNECT WITH US ON</w:t>
                            </w:r>
                          </w:p>
                          <w:p w14:paraId="008325EB" w14:textId="77777777" w:rsidR="00573158" w:rsidRDefault="00573158" w:rsidP="00971B8E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08325EC" w14:textId="77777777"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08325ED" w14:textId="77777777"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08325EE" w14:textId="77777777"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08325EF" w14:textId="77777777" w:rsidR="004F4282" w:rsidRDefault="004F4282" w:rsidP="00971B8E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1" type="#_x0000_t202" style="position:absolute;margin-left:242.45pt;margin-top:378.75pt;width:234.75pt;height:207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971B8E" w:rsidRPr="00971B8E" w:rsidRDefault="00971B8E" w:rsidP="00971B8E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1BE9" w:rsidRPr="00201BE9" w:rsidRDefault="007A4E63" w:rsidP="00201BE9">
                      <w:pPr>
                        <w:keepNext/>
                        <w:widowControl w:val="0"/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 w:rsidRPr="00201BE9">
                        <w:rPr>
                          <w:rFonts w:ascii="Tahoma" w:hAnsi="Tahoma" w:cs="Tahoma"/>
                          <w:b/>
                          <w:bCs/>
                          <w:noProof/>
                          <w:sz w:val="32"/>
                          <w:szCs w:val="24"/>
                        </w:rPr>
                        <w:drawing>
                          <wp:inline distT="0" distB="0" distL="0" distR="0" wp14:anchorId="56C627AE" wp14:editId="0AED3427">
                            <wp:extent cx="2907665" cy="2085975"/>
                            <wp:effectExtent l="0" t="0" r="0" b="0"/>
                            <wp:docPr id="5" name="Picture 5" descr="C:\Users\Rodriguez\Pictures\Rising Stars training and 2014 Thanksgiving\DSC003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odriguez\Pictures\Rising Stars training and 2014 Thanksgiving\DSC003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7665" cy="208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1BE9" w:rsidRPr="00201BE9" w:rsidRDefault="00201BE9" w:rsidP="00201BE9">
                      <w:pPr>
                        <w:pStyle w:val="Caption"/>
                        <w:jc w:val="center"/>
                        <w:rPr>
                          <w:b/>
                          <w:sz w:val="20"/>
                        </w:rPr>
                      </w:pPr>
                      <w:r w:rsidRPr="00201BE9">
                        <w:rPr>
                          <w:b/>
                          <w:sz w:val="20"/>
                        </w:rPr>
                        <w:t xml:space="preserve">Czarina age </w:t>
                      </w:r>
                      <w:bookmarkStart w:id="1" w:name="_GoBack"/>
                      <w:bookmarkEnd w:id="1"/>
                      <w:r w:rsidR="000744DA" w:rsidRPr="00201BE9">
                        <w:rPr>
                          <w:b/>
                          <w:sz w:val="20"/>
                        </w:rPr>
                        <w:t>6 years</w:t>
                      </w:r>
                    </w:p>
                    <w:p w:rsidR="007A6D38" w:rsidRDefault="007A6D38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71B8E" w:rsidRDefault="00971B8E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71B8E" w:rsidRDefault="00971B8E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71B8E" w:rsidRDefault="00971B8E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 CONNECT WITH US ON</w:t>
                      </w:r>
                    </w:p>
                    <w:p w:rsidR="00573158" w:rsidRDefault="00573158" w:rsidP="00971B8E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:rsidR="004F4282" w:rsidRDefault="004F4282" w:rsidP="00971B8E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649D7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00832584" wp14:editId="00832585">
                <wp:simplePos x="0" y="0"/>
                <wp:positionH relativeFrom="margin">
                  <wp:posOffset>0</wp:posOffset>
                </wp:positionH>
                <wp:positionV relativeFrom="paragraph">
                  <wp:posOffset>2533650</wp:posOffset>
                </wp:positionV>
                <wp:extent cx="3018155" cy="2381885"/>
                <wp:effectExtent l="0" t="0" r="3175" b="12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155" cy="238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8325F0" w14:textId="77777777" w:rsidR="004F4282" w:rsidRPr="00995F7A" w:rsidRDefault="004F4282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95F7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Dynamite Academy of Gymnastics began in January 2001 in Waterbury, CT on the philosophy of bringing gymnastics to all children. As a family owned business, we know how important every aspect of a child’s life is to their development. We have worked hard to create a program that is fun, positive, and challenging to the children. At D.A.G., we believe every chil</w:t>
                            </w:r>
                            <w:r w:rsidR="00DF0AAF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d is number one and wework </w:t>
                            </w:r>
                            <w:r w:rsidR="00DF0AAF" w:rsidRPr="00995F7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with</w:t>
                            </w:r>
                            <w:r w:rsidRPr="00995F7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the family to help each student achieve their individual best.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0;margin-top:199.5pt;width:237.65pt;height:187.5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4F4282" w:rsidRPr="00995F7A" w:rsidRDefault="004F4282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95F7A">
                        <w:rPr>
                          <w:rFonts w:ascii="Tahoma" w:hAnsi="Tahoma" w:cs="Tahoma"/>
                          <w:sz w:val="22"/>
                          <w:szCs w:val="22"/>
                        </w:rPr>
                        <w:t>Dynamite Academy of Gymnastics began in January 2001 in Waterbury, CT on the philosophy of bringing gymnastics to all children. As a family owned business, we know how important every aspect of a child’s life is to their development. We have worked hard to create a program that is fun, positive, and challenging to the children. At D.A.G., we believe every chil</w:t>
                      </w:r>
                      <w:r w:rsidR="00DF0AAF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d is number one and </w:t>
                      </w:r>
                      <w:proofErr w:type="spellStart"/>
                      <w:r w:rsidR="00DF0AAF">
                        <w:rPr>
                          <w:rFonts w:ascii="Tahoma" w:hAnsi="Tahoma" w:cs="Tahoma"/>
                          <w:sz w:val="22"/>
                          <w:szCs w:val="22"/>
                        </w:rPr>
                        <w:t>wework</w:t>
                      </w:r>
                      <w:proofErr w:type="spellEnd"/>
                      <w:r w:rsidR="00DF0AAF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="00DF0AAF" w:rsidRPr="00995F7A">
                        <w:rPr>
                          <w:rFonts w:ascii="Tahoma" w:hAnsi="Tahoma" w:cs="Tahoma"/>
                          <w:sz w:val="22"/>
                          <w:szCs w:val="22"/>
                        </w:rPr>
                        <w:t>with</w:t>
                      </w:r>
                      <w:r w:rsidRPr="00995F7A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the family to help each student achieve their individual best.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FCD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3088" behindDoc="0" locked="0" layoutInCell="1" allowOverlap="1" wp14:anchorId="00832586" wp14:editId="00832587">
            <wp:simplePos x="0" y="0"/>
            <wp:positionH relativeFrom="column">
              <wp:posOffset>7141845</wp:posOffset>
            </wp:positionH>
            <wp:positionV relativeFrom="paragraph">
              <wp:posOffset>6153150</wp:posOffset>
            </wp:positionV>
            <wp:extent cx="1670050" cy="1085850"/>
            <wp:effectExtent l="0" t="0" r="0" b="0"/>
            <wp:wrapNone/>
            <wp:docPr id="3" name="Picture 8" descr="Image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_00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08585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649D7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00832588" wp14:editId="20CDBD7D">
                <wp:simplePos x="0" y="0"/>
                <wp:positionH relativeFrom="column">
                  <wp:posOffset>6315075</wp:posOffset>
                </wp:positionH>
                <wp:positionV relativeFrom="paragraph">
                  <wp:posOffset>5048250</wp:posOffset>
                </wp:positionV>
                <wp:extent cx="2949575" cy="1514475"/>
                <wp:effectExtent l="0" t="0" r="0" b="1905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8325F1" w14:textId="77777777"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130 SCOTT ROAD BUILDING 4 </w:t>
                            </w:r>
                          </w:p>
                          <w:p w14:paraId="008325F2" w14:textId="77777777"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WATERBURY CT 06705 </w:t>
                            </w:r>
                          </w:p>
                          <w:p w14:paraId="008325F3" w14:textId="77777777"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203.419.0661 </w:t>
                            </w:r>
                          </w:p>
                          <w:p w14:paraId="008325F4" w14:textId="77777777" w:rsidR="004F4282" w:rsidRDefault="005827D6" w:rsidP="0073468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hyperlink r:id="rId15" w:history="1">
                              <w:r w:rsidR="00734684" w:rsidRPr="000F7C28">
                                <w:rPr>
                                  <w:rStyle w:val="Hyperlink"/>
                                  <w:rFonts w:ascii="Tahoma" w:hAnsi="Tahoma" w:cs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WWW.DYNAMITEACADEMY.COM</w:t>
                              </w:r>
                            </w:hyperlink>
                            <w:r w:rsidR="00734684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6" w:history="1">
                              <w:r w:rsidR="00734684" w:rsidRPr="000F7C28">
                                <w:rPr>
                                  <w:rStyle w:val="Hyperlink"/>
                                  <w:rFonts w:ascii="Tahoma" w:hAnsi="Tahoma" w:cs="Tahoma"/>
                                  <w:b/>
                                  <w:bCs/>
                                </w:rPr>
                                <w:t>dynamiteacademyofgymnastics@gmail.com</w:t>
                              </w:r>
                            </w:hyperlink>
                          </w:p>
                          <w:p w14:paraId="008325F5" w14:textId="77777777" w:rsidR="00400948" w:rsidRDefault="00400948" w:rsidP="0073468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14:paraId="008325F6" w14:textId="77777777" w:rsidR="00400948" w:rsidRDefault="00400948" w:rsidP="0073468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14:paraId="008325F7" w14:textId="77777777" w:rsidR="00734684" w:rsidRDefault="00734684" w:rsidP="0073468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14:paraId="008325F8" w14:textId="77777777" w:rsidR="00734684" w:rsidRDefault="00972D1E" w:rsidP="00972D1E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            </w:t>
                            </w:r>
                          </w:p>
                          <w:p w14:paraId="008325F9" w14:textId="77777777" w:rsidR="00734684" w:rsidRPr="00734684" w:rsidRDefault="00734684" w:rsidP="0073468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83258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3" type="#_x0000_t202" style="position:absolute;margin-left:497.25pt;margin-top:397.5pt;width:232.25pt;height:119.2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" filled="f" fillcolor="#5b9bd5" stroked="f" strokecolor="black [0]" strokeweight="2pt">
                <v:textbox inset="2.88pt,2.88pt,2.88pt,2.88pt">
                  <w:txbxContent>
                    <w:p w14:paraId="008325F1" w14:textId="77777777"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130 SCOTT ROAD BUILDING 4 </w:t>
                      </w:r>
                    </w:p>
                    <w:p w14:paraId="008325F2" w14:textId="77777777"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WATERBURY CT 06705 </w:t>
                      </w:r>
                    </w:p>
                    <w:p w14:paraId="008325F3" w14:textId="77777777"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203.419.0661 </w:t>
                      </w:r>
                    </w:p>
                    <w:p w14:paraId="008325F4" w14:textId="77777777" w:rsidR="004F4282" w:rsidRDefault="00B97AFB" w:rsidP="0073468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hyperlink r:id="rId17" w:history="1">
                        <w:r w:rsidR="00734684" w:rsidRPr="000F7C28">
                          <w:rPr>
                            <w:rStyle w:val="Hyperlink"/>
                            <w:rFonts w:ascii="Tahoma" w:hAnsi="Tahoma" w:cs="Tahoma"/>
                            <w:b/>
                            <w:bCs/>
                            <w:sz w:val="24"/>
                            <w:szCs w:val="24"/>
                          </w:rPr>
                          <w:t>WWW.DYNAMITEACADEMY.COM</w:t>
                        </w:r>
                      </w:hyperlink>
                      <w:r w:rsidR="00734684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hyperlink r:id="rId18" w:history="1">
                        <w:r w:rsidR="00734684" w:rsidRPr="000F7C28">
                          <w:rPr>
                            <w:rStyle w:val="Hyperlink"/>
                            <w:rFonts w:ascii="Tahoma" w:hAnsi="Tahoma" w:cs="Tahoma"/>
                            <w:b/>
                            <w:bCs/>
                          </w:rPr>
                          <w:t>dynamiteacademyofgymnastics@gmail.com</w:t>
                        </w:r>
                      </w:hyperlink>
                    </w:p>
                    <w:p w14:paraId="008325F5" w14:textId="77777777" w:rsidR="00400948" w:rsidRDefault="00400948" w:rsidP="0073468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14:paraId="008325F6" w14:textId="77777777" w:rsidR="00400948" w:rsidRDefault="00400948" w:rsidP="0073468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14:paraId="008325F7" w14:textId="77777777" w:rsidR="00734684" w:rsidRDefault="00734684" w:rsidP="0073468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14:paraId="008325F8" w14:textId="77777777" w:rsidR="00734684" w:rsidRDefault="00972D1E" w:rsidP="00972D1E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            </w:t>
                      </w:r>
                    </w:p>
                    <w:p w14:paraId="008325F9" w14:textId="77777777" w:rsidR="00734684" w:rsidRPr="00734684" w:rsidRDefault="00734684" w:rsidP="0073468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635C" w:rsidRPr="0016635C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5680" behindDoc="0" locked="0" layoutInCell="1" allowOverlap="1" wp14:anchorId="0083258C" wp14:editId="0083258D">
            <wp:simplePos x="0" y="0"/>
            <wp:positionH relativeFrom="margin">
              <wp:posOffset>3457575</wp:posOffset>
            </wp:positionH>
            <wp:positionV relativeFrom="margin">
              <wp:posOffset>5781675</wp:posOffset>
            </wp:positionV>
            <wp:extent cx="2228850" cy="819150"/>
            <wp:effectExtent l="0" t="0" r="0" b="0"/>
            <wp:wrapNone/>
            <wp:docPr id="17" name="Picture 7" descr="dagother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gotherlog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81915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73158">
        <w:tab/>
      </w:r>
      <w:r w:rsidR="005F6FCD">
        <w:rPr>
          <w:noProof/>
        </w:rPr>
        <w:drawing>
          <wp:inline distT="0" distB="0" distL="0" distR="0" wp14:anchorId="0083258E" wp14:editId="0083258F">
            <wp:extent cx="2552736" cy="1914552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36" cy="1914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32571" w14:textId="77777777" w:rsidR="00234486" w:rsidRDefault="001649D7" w:rsidP="00DB6938">
      <w:pPr>
        <w:pStyle w:val="Caption"/>
        <w:spacing w:after="0"/>
        <w:jc w:val="center"/>
        <w:rPr>
          <w:b/>
          <w:sz w:val="20"/>
        </w:rPr>
      </w:pPr>
      <w:r>
        <w:rPr>
          <w:b/>
          <w:sz w:val="20"/>
        </w:rPr>
        <w:t xml:space="preserve">The Rodriguez Children </w:t>
      </w:r>
    </w:p>
    <w:p w14:paraId="00832572" w14:textId="77777777" w:rsidR="00DB6938" w:rsidRPr="00DB6938" w:rsidRDefault="006D1BF8" w:rsidP="00DB6938">
      <w:pPr>
        <w:rPr>
          <w:i/>
          <w:lang w:eastAsia="ja-JP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2608" behindDoc="0" locked="0" layoutInCell="1" allowOverlap="1" wp14:anchorId="00832590" wp14:editId="07BD4559">
            <wp:simplePos x="0" y="0"/>
            <wp:positionH relativeFrom="margin">
              <wp:posOffset>6328500</wp:posOffset>
            </wp:positionH>
            <wp:positionV relativeFrom="paragraph">
              <wp:posOffset>325150</wp:posOffset>
            </wp:positionV>
            <wp:extent cx="2806980" cy="2247887"/>
            <wp:effectExtent l="0" t="0" r="0" b="635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509638_10152608937499100_69665470545755812_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57" cy="2256197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B6938">
        <w:rPr>
          <w:lang w:eastAsia="ja-JP"/>
        </w:rPr>
        <w:t xml:space="preserve">                               </w:t>
      </w:r>
      <w:r w:rsidR="00DB6938">
        <w:rPr>
          <w:i/>
          <w:lang w:eastAsia="ja-JP"/>
        </w:rPr>
        <w:t>2019 National Champions</w:t>
      </w:r>
    </w:p>
    <w:p w14:paraId="00832573" w14:textId="77777777" w:rsidR="00DB6938" w:rsidRPr="00DB6938" w:rsidRDefault="00DB6938" w:rsidP="00DB6938">
      <w:pPr>
        <w:spacing w:after="0"/>
        <w:rPr>
          <w:lang w:eastAsia="ja-JP"/>
        </w:rPr>
      </w:pPr>
    </w:p>
    <w:sectPr w:rsidR="00DB6938" w:rsidRPr="00DB6938" w:rsidSect="00D474A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5840" w:h="12240" w:orient="landscape" w:code="1"/>
      <w:pgMar w:top="432" w:right="432" w:bottom="432" w:left="432" w:header="720" w:footer="720" w:gutter="0"/>
      <w:cols w:num="3" w:sep="1" w:space="7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1B988" w14:textId="77777777" w:rsidR="005827D6" w:rsidRDefault="005827D6" w:rsidP="00F6605E">
      <w:pPr>
        <w:spacing w:after="0" w:line="240" w:lineRule="auto"/>
      </w:pPr>
      <w:r>
        <w:separator/>
      </w:r>
    </w:p>
  </w:endnote>
  <w:endnote w:type="continuationSeparator" w:id="0">
    <w:p w14:paraId="7C5A1E11" w14:textId="77777777" w:rsidR="005827D6" w:rsidRDefault="005827D6" w:rsidP="00F66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32598" w14:textId="77777777" w:rsidR="00F6605E" w:rsidRDefault="00F660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32599" w14:textId="77777777" w:rsidR="00F6605E" w:rsidRDefault="00F660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3259B" w14:textId="77777777" w:rsidR="00F6605E" w:rsidRDefault="00F660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23539" w14:textId="77777777" w:rsidR="005827D6" w:rsidRDefault="005827D6" w:rsidP="00F6605E">
      <w:pPr>
        <w:spacing w:after="0" w:line="240" w:lineRule="auto"/>
      </w:pPr>
      <w:r>
        <w:separator/>
      </w:r>
    </w:p>
  </w:footnote>
  <w:footnote w:type="continuationSeparator" w:id="0">
    <w:p w14:paraId="7B6B9205" w14:textId="77777777" w:rsidR="005827D6" w:rsidRDefault="005827D6" w:rsidP="00F66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32596" w14:textId="77777777" w:rsidR="00F6605E" w:rsidRDefault="00F660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32597" w14:textId="77777777" w:rsidR="00F6605E" w:rsidRDefault="00F660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3259A" w14:textId="77777777" w:rsidR="00F6605E" w:rsidRDefault="00F660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 w16cid:durableId="938488619">
    <w:abstractNumId w:val="0"/>
  </w:num>
  <w:num w:numId="2" w16cid:durableId="1670474936">
    <w:abstractNumId w:val="0"/>
  </w:num>
  <w:num w:numId="3" w16cid:durableId="263153300">
    <w:abstractNumId w:val="0"/>
    <w:lvlOverride w:ilvl="0">
      <w:startOverride w:val="1"/>
    </w:lvlOverride>
  </w:num>
  <w:num w:numId="4" w16cid:durableId="894048369">
    <w:abstractNumId w:val="0"/>
    <w:lvlOverride w:ilvl="0">
      <w:startOverride w:val="1"/>
    </w:lvlOverride>
  </w:num>
  <w:num w:numId="5" w16cid:durableId="2722124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282"/>
    <w:rsid w:val="000026FA"/>
    <w:rsid w:val="00005380"/>
    <w:rsid w:val="00006537"/>
    <w:rsid w:val="00030906"/>
    <w:rsid w:val="000411E2"/>
    <w:rsid w:val="000505B2"/>
    <w:rsid w:val="00064135"/>
    <w:rsid w:val="00066EC2"/>
    <w:rsid w:val="000744DA"/>
    <w:rsid w:val="000E3ABD"/>
    <w:rsid w:val="00106BA2"/>
    <w:rsid w:val="00116BBB"/>
    <w:rsid w:val="00126F90"/>
    <w:rsid w:val="001649D7"/>
    <w:rsid w:val="00165F1D"/>
    <w:rsid w:val="0016635C"/>
    <w:rsid w:val="001776B8"/>
    <w:rsid w:val="001B5F2D"/>
    <w:rsid w:val="001C5F5B"/>
    <w:rsid w:val="00201BE9"/>
    <w:rsid w:val="00222D03"/>
    <w:rsid w:val="00234486"/>
    <w:rsid w:val="00240A7B"/>
    <w:rsid w:val="002566FC"/>
    <w:rsid w:val="002B2E6D"/>
    <w:rsid w:val="002D54F9"/>
    <w:rsid w:val="00307BD4"/>
    <w:rsid w:val="00314CFE"/>
    <w:rsid w:val="00340029"/>
    <w:rsid w:val="00356B14"/>
    <w:rsid w:val="00360C80"/>
    <w:rsid w:val="00373043"/>
    <w:rsid w:val="00373B77"/>
    <w:rsid w:val="00400948"/>
    <w:rsid w:val="004217FD"/>
    <w:rsid w:val="00426CEA"/>
    <w:rsid w:val="00450577"/>
    <w:rsid w:val="00491105"/>
    <w:rsid w:val="004A264E"/>
    <w:rsid w:val="004A7533"/>
    <w:rsid w:val="004E096C"/>
    <w:rsid w:val="004F4282"/>
    <w:rsid w:val="0050347D"/>
    <w:rsid w:val="00547C7F"/>
    <w:rsid w:val="0055644C"/>
    <w:rsid w:val="00563BC3"/>
    <w:rsid w:val="00573158"/>
    <w:rsid w:val="00577464"/>
    <w:rsid w:val="00577470"/>
    <w:rsid w:val="005827D6"/>
    <w:rsid w:val="00587716"/>
    <w:rsid w:val="005B75AA"/>
    <w:rsid w:val="005D63D9"/>
    <w:rsid w:val="005F6FCD"/>
    <w:rsid w:val="0064647C"/>
    <w:rsid w:val="00652ED7"/>
    <w:rsid w:val="006718F0"/>
    <w:rsid w:val="0067420A"/>
    <w:rsid w:val="00674F47"/>
    <w:rsid w:val="006873D2"/>
    <w:rsid w:val="006B1B8D"/>
    <w:rsid w:val="006B5171"/>
    <w:rsid w:val="006D1BF8"/>
    <w:rsid w:val="006F17A4"/>
    <w:rsid w:val="00704874"/>
    <w:rsid w:val="00734684"/>
    <w:rsid w:val="00767604"/>
    <w:rsid w:val="007809A9"/>
    <w:rsid w:val="007A1583"/>
    <w:rsid w:val="007A4E63"/>
    <w:rsid w:val="007A6D38"/>
    <w:rsid w:val="007B6B8F"/>
    <w:rsid w:val="007C19C8"/>
    <w:rsid w:val="007D0A70"/>
    <w:rsid w:val="007E581A"/>
    <w:rsid w:val="007F1414"/>
    <w:rsid w:val="00862964"/>
    <w:rsid w:val="008915B0"/>
    <w:rsid w:val="008D77AB"/>
    <w:rsid w:val="008F2572"/>
    <w:rsid w:val="00971B8E"/>
    <w:rsid w:val="00972D1E"/>
    <w:rsid w:val="00987E95"/>
    <w:rsid w:val="0099380F"/>
    <w:rsid w:val="00995F7A"/>
    <w:rsid w:val="0099795D"/>
    <w:rsid w:val="009A1067"/>
    <w:rsid w:val="009B6790"/>
    <w:rsid w:val="009C23FC"/>
    <w:rsid w:val="009F553D"/>
    <w:rsid w:val="00A449C8"/>
    <w:rsid w:val="00A83AEB"/>
    <w:rsid w:val="00A93A29"/>
    <w:rsid w:val="00AA7D75"/>
    <w:rsid w:val="00B40906"/>
    <w:rsid w:val="00B567CF"/>
    <w:rsid w:val="00B57C0C"/>
    <w:rsid w:val="00B9289A"/>
    <w:rsid w:val="00B97AFB"/>
    <w:rsid w:val="00C01CA1"/>
    <w:rsid w:val="00C4179D"/>
    <w:rsid w:val="00C905DB"/>
    <w:rsid w:val="00CA01CC"/>
    <w:rsid w:val="00CD72EB"/>
    <w:rsid w:val="00CE0E9E"/>
    <w:rsid w:val="00D474AE"/>
    <w:rsid w:val="00D70023"/>
    <w:rsid w:val="00DB429E"/>
    <w:rsid w:val="00DB6938"/>
    <w:rsid w:val="00DC05D7"/>
    <w:rsid w:val="00DD4118"/>
    <w:rsid w:val="00DF0AAF"/>
    <w:rsid w:val="00E40FE3"/>
    <w:rsid w:val="00EB41FE"/>
    <w:rsid w:val="00EB490B"/>
    <w:rsid w:val="00EE0A27"/>
    <w:rsid w:val="00EF3D95"/>
    <w:rsid w:val="00EF7B4E"/>
    <w:rsid w:val="00F00E0B"/>
    <w:rsid w:val="00F07CD0"/>
    <w:rsid w:val="00F13261"/>
    <w:rsid w:val="00F578E1"/>
    <w:rsid w:val="00F6605E"/>
    <w:rsid w:val="00F833CA"/>
    <w:rsid w:val="00F85345"/>
    <w:rsid w:val="00F971A8"/>
    <w:rsid w:val="00FA3BFD"/>
    <w:rsid w:val="00FB4BF3"/>
    <w:rsid w:val="00FD3773"/>
    <w:rsid w:val="00FE0D35"/>
    <w:rsid w:val="00FF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83256E"/>
  <w15:docId w15:val="{181F6672-4C4F-4BD9-B84E-45085FE95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282"/>
    <w:pPr>
      <w:spacing w:after="120" w:line="285" w:lineRule="auto"/>
    </w:pPr>
    <w:rPr>
      <w:rFonts w:ascii="Calibri" w:eastAsia="Times New Roman" w:hAnsi="Calibri" w:cs="Calibri"/>
      <w:color w:val="000000"/>
      <w:kern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234486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kern w:val="0"/>
      <w:sz w:val="42"/>
      <w:lang w:eastAsia="ja-JP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234486"/>
    <w:pPr>
      <w:keepNext/>
      <w:keepLines/>
      <w:spacing w:before="36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kern w:val="0"/>
      <w:sz w:val="24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4486"/>
    <w:pPr>
      <w:keepNext/>
      <w:keepLines/>
      <w:spacing w:before="200" w:after="0" w:line="288" w:lineRule="auto"/>
      <w:outlineLvl w:val="2"/>
    </w:pPr>
    <w:rPr>
      <w:rFonts w:asciiTheme="minorHAnsi" w:eastAsiaTheme="minorHAnsi" w:hAnsiTheme="minorHAnsi" w:cstheme="minorBidi"/>
      <w:b/>
      <w:bCs/>
      <w:color w:val="4D4436" w:themeColor="text2" w:themeTint="E6"/>
      <w:kern w:val="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44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rsid w:val="00234486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rsid w:val="00234486"/>
    <w:pPr>
      <w:spacing w:after="340" w:line="240" w:lineRule="auto"/>
    </w:pPr>
    <w:rPr>
      <w:rFonts w:asciiTheme="minorHAnsi" w:eastAsiaTheme="minorHAnsi" w:hAnsiTheme="minorHAnsi" w:cstheme="minorBidi"/>
      <w:i/>
      <w:iCs/>
      <w:color w:val="4D4436" w:themeColor="text2" w:themeTint="E6"/>
      <w:kern w:val="0"/>
      <w:sz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1"/>
    <w:rsid w:val="00234486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sid w:val="00234486"/>
    <w:rPr>
      <w:color w:val="808080"/>
    </w:rPr>
  </w:style>
  <w:style w:type="paragraph" w:styleId="ListBullet">
    <w:name w:val="List Bullet"/>
    <w:basedOn w:val="Normal"/>
    <w:uiPriority w:val="1"/>
    <w:unhideWhenUsed/>
    <w:qFormat/>
    <w:rsid w:val="00234486"/>
    <w:pPr>
      <w:numPr>
        <w:numId w:val="2"/>
      </w:numPr>
      <w:spacing w:after="200" w:line="288" w:lineRule="auto"/>
    </w:pPr>
    <w:rPr>
      <w:rFonts w:asciiTheme="minorHAnsi" w:eastAsiaTheme="minorHAnsi" w:hAnsiTheme="minorHAnsi" w:cstheme="minorBidi"/>
      <w:color w:val="4D4436" w:themeColor="text2" w:themeTint="E6"/>
      <w:kern w:val="0"/>
      <w:lang w:eastAsia="ja-JP"/>
    </w:rPr>
  </w:style>
  <w:style w:type="character" w:customStyle="1" w:styleId="Heading1Char">
    <w:name w:val="Heading 1 Char"/>
    <w:basedOn w:val="DefaultParagraphFont"/>
    <w:link w:val="Heading1"/>
    <w:uiPriority w:val="1"/>
    <w:rsid w:val="00234486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rsid w:val="00234486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  <w:kern w:val="0"/>
      <w:lang w:eastAsia="ja-JP"/>
    </w:rPr>
  </w:style>
  <w:style w:type="paragraph" w:styleId="Footer">
    <w:name w:val="footer"/>
    <w:basedOn w:val="Normal"/>
    <w:link w:val="FooterChar"/>
    <w:uiPriority w:val="2"/>
    <w:unhideWhenUsed/>
    <w:qFormat/>
    <w:rsid w:val="00234486"/>
    <w:pPr>
      <w:tabs>
        <w:tab w:val="center" w:pos="4680"/>
        <w:tab w:val="right" w:pos="9360"/>
      </w:tabs>
      <w:spacing w:after="0" w:line="276" w:lineRule="auto"/>
    </w:pPr>
    <w:rPr>
      <w:rFonts w:asciiTheme="minorHAnsi" w:eastAsiaTheme="minorHAnsi" w:hAnsiTheme="minorHAnsi" w:cstheme="minorBidi"/>
      <w:color w:val="4D4436" w:themeColor="text2" w:themeTint="E6"/>
      <w:kern w:val="0"/>
      <w:sz w:val="17"/>
      <w:lang w:eastAsia="ja-JP"/>
    </w:rPr>
  </w:style>
  <w:style w:type="character" w:customStyle="1" w:styleId="FooterChar">
    <w:name w:val="Footer Char"/>
    <w:basedOn w:val="DefaultParagraphFont"/>
    <w:link w:val="Footer"/>
    <w:uiPriority w:val="2"/>
    <w:rsid w:val="00234486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rsid w:val="00234486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sz w:val="56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234486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rsid w:val="00234486"/>
    <w:pPr>
      <w:numPr>
        <w:ilvl w:val="1"/>
      </w:numPr>
      <w:spacing w:after="360" w:line="264" w:lineRule="auto"/>
      <w:ind w:left="288" w:right="288"/>
    </w:pPr>
    <w:rPr>
      <w:rFonts w:asciiTheme="minorHAnsi" w:eastAsiaTheme="minorHAnsi" w:hAnsiTheme="minorHAnsi" w:cstheme="minorBidi"/>
      <w:i/>
      <w:iCs/>
      <w:color w:val="FFFFFF" w:themeColor="background1"/>
      <w:kern w:val="0"/>
      <w:sz w:val="26"/>
      <w:lang w:eastAsia="ja-JP"/>
    </w:rPr>
  </w:style>
  <w:style w:type="character" w:customStyle="1" w:styleId="SubtitleChar">
    <w:name w:val="Subtitle Char"/>
    <w:basedOn w:val="DefaultParagraphFont"/>
    <w:link w:val="Subtitle"/>
    <w:uiPriority w:val="1"/>
    <w:rsid w:val="00234486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rsid w:val="0023448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rsid w:val="00234486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rFonts w:asciiTheme="minorHAnsi" w:eastAsiaTheme="minorHAnsi" w:hAnsiTheme="minorHAnsi" w:cstheme="minorBidi"/>
      <w:i/>
      <w:iCs/>
      <w:color w:val="027E6F" w:themeColor="accent1" w:themeShade="BF"/>
      <w:kern w:val="0"/>
      <w:sz w:val="30"/>
      <w:lang w:eastAsia="ja-JP"/>
    </w:rPr>
  </w:style>
  <w:style w:type="character" w:customStyle="1" w:styleId="QuoteChar">
    <w:name w:val="Quote Char"/>
    <w:basedOn w:val="DefaultParagraphFont"/>
    <w:link w:val="Quote"/>
    <w:uiPriority w:val="1"/>
    <w:rsid w:val="00234486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448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282"/>
    <w:pPr>
      <w:spacing w:after="0" w:line="240" w:lineRule="auto"/>
    </w:pPr>
    <w:rPr>
      <w:rFonts w:ascii="Tahoma" w:eastAsiaTheme="minorHAnsi" w:hAnsi="Tahoma" w:cs="Tahoma"/>
      <w:color w:val="4D4436" w:themeColor="text2" w:themeTint="E6"/>
      <w:kern w:val="0"/>
      <w:sz w:val="16"/>
      <w:szCs w:val="16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28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34684"/>
    <w:rPr>
      <w:color w:val="4D443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05E"/>
    <w:rPr>
      <w:rFonts w:ascii="Calibri" w:eastAsia="Times New Roman" w:hAnsi="Calibri" w:cs="Calibri"/>
      <w:color w:val="000000"/>
      <w:kern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eg"/><Relationship Id="rId18" Type="http://schemas.openxmlformats.org/officeDocument/2006/relationships/hyperlink" Target="mailto:dynamiteacademyofgymnastics@gmail.com" TargetMode="External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8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DYNAMITEACADEMY.COM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dynamiteacademyofgymnastics@gmail.com" TargetMode="External"/><Relationship Id="rId20" Type="http://schemas.openxmlformats.org/officeDocument/2006/relationships/image" Target="media/image7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DYNAMITEACADEMY.COM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6.wmf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image" Target="media/image5.w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C5DEC7-A174-4BCD-932E-2F525F79F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3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DIZ</dc:creator>
  <cp:lastModifiedBy>Jennifer Rodriguez</cp:lastModifiedBy>
  <cp:revision>4</cp:revision>
  <cp:lastPrinted>2021-09-07T22:21:00Z</cp:lastPrinted>
  <dcterms:created xsi:type="dcterms:W3CDTF">2021-09-20T15:53:00Z</dcterms:created>
  <dcterms:modified xsi:type="dcterms:W3CDTF">2022-05-31T20:56:00Z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