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3256E" w14:textId="563D8561" w:rsidR="00116BBB" w:rsidRDefault="008C0756" w:rsidP="0045650B">
      <w:r>
        <w:rPr>
          <w:noProof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00832576" wp14:editId="126F0C15">
                <wp:simplePos x="0" y="0"/>
                <wp:positionH relativeFrom="column">
                  <wp:posOffset>24260</wp:posOffset>
                </wp:positionH>
                <wp:positionV relativeFrom="paragraph">
                  <wp:posOffset>136226</wp:posOffset>
                </wp:positionV>
                <wp:extent cx="2981713" cy="7053943"/>
                <wp:effectExtent l="0" t="0" r="9525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713" cy="7053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8325C2" w14:textId="77777777" w:rsidR="00116BBB" w:rsidRPr="00BF14FF" w:rsidRDefault="0067420A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  <w:t>SPARKLERS CLASS</w:t>
                            </w:r>
                          </w:p>
                          <w:p w14:paraId="008325C3" w14:textId="7915EF59" w:rsidR="0067420A" w:rsidRDefault="0067420A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>This is a parent and tot program</w:t>
                            </w:r>
                            <w:r w:rsidR="00422A60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>. T</w:t>
                            </w:r>
                            <w:r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>he pare</w:t>
                            </w:r>
                            <w:r w:rsidR="00FD3773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 xml:space="preserve">nt assists the child with developing their locomotor skills, spatial awareness, listening skills, balance, </w:t>
                            </w:r>
                            <w:r w:rsidR="004E096C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>and basic gymnastic skills</w:t>
                            </w:r>
                            <w:r w:rsidR="004E096C">
                              <w:rPr>
                                <w:rFonts w:ascii="Tahoma" w:hAnsi="Tahoma" w:cs="Tahoma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008325C4" w14:textId="77777777" w:rsidR="00FD3773" w:rsidRPr="00BF14FF" w:rsidRDefault="00FD3773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  <w:t>FIRECRACKERS CLASS</w:t>
                            </w:r>
                          </w:p>
                          <w:p w14:paraId="008325C5" w14:textId="41EE303E" w:rsidR="00FD3773" w:rsidRPr="00BF14FF" w:rsidRDefault="00FD3773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>The goal of this program is to teach the children how to follow directions</w:t>
                            </w:r>
                            <w:r w:rsidR="001B46C7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>,</w:t>
                            </w:r>
                            <w:r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 xml:space="preserve"> learn progressive gymnastic skill development on all events</w:t>
                            </w:r>
                            <w:r w:rsidR="00D15029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 xml:space="preserve"> and</w:t>
                            </w:r>
                            <w:r w:rsidR="004558D5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 xml:space="preserve"> proper social skills.</w:t>
                            </w:r>
                          </w:p>
                          <w:p w14:paraId="008325C6" w14:textId="77777777" w:rsidR="00FD3773" w:rsidRPr="00BF14FF" w:rsidRDefault="00FD3773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  <w:t>DYNAMITE CLASS (boys/girls)</w:t>
                            </w:r>
                          </w:p>
                          <w:p w14:paraId="008325C7" w14:textId="77777777" w:rsidR="00FD3773" w:rsidRPr="00BF14FF" w:rsidRDefault="00FD3773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>In this program, the children improve their basic gymnastic skill development and begin the progressions for higher level skills on the events.</w:t>
                            </w:r>
                          </w:p>
                          <w:p w14:paraId="008325C8" w14:textId="77777777" w:rsidR="004E096C" w:rsidRPr="00BF14FF" w:rsidRDefault="00FD3773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  <w:t>LITTLE/BIG DAGS CLASS</w:t>
                            </w:r>
                          </w:p>
                          <w:p w14:paraId="008325C9" w14:textId="308EAEAD" w:rsidR="00FD3773" w:rsidRPr="00BF14FF" w:rsidRDefault="004E096C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 xml:space="preserve">Girls will </w:t>
                            </w:r>
                            <w:r w:rsidR="00FD3773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 xml:space="preserve">work on progressive gymnastic skill development on all events. The goal is to improve self-confidence, balance, </w:t>
                            </w:r>
                            <w:r w:rsidR="00AF5CF2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>coordination,</w:t>
                            </w:r>
                            <w:r w:rsidR="00FD3773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 xml:space="preserve"> and overall fitness through the activity of </w:t>
                            </w:r>
                            <w:r w:rsidR="00A134AD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>gymnastics.</w:t>
                            </w:r>
                            <w:r w:rsidR="00FD3773" w:rsidRPr="00BF14FF">
                              <w:rPr>
                                <w:rFonts w:ascii="Tahoma" w:hAnsi="Tahoma" w:cs="Tahoma"/>
                                <w:bCs/>
                                <w:color w:val="auto"/>
                              </w:rPr>
                              <w:t xml:space="preserve"> </w:t>
                            </w:r>
                          </w:p>
                          <w:p w14:paraId="008325CA" w14:textId="77777777" w:rsidR="00116BBB" w:rsidRPr="00BF14FF" w:rsidRDefault="00116BBB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  <w:t>TRAMPOLINE</w:t>
                            </w:r>
                          </w:p>
                          <w:p w14:paraId="008325CB" w14:textId="6E35B882" w:rsidR="002566FC" w:rsidRDefault="002566FC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</w:rPr>
                              <w:t>Both girls and boys participate</w:t>
                            </w:r>
                            <w:r w:rsidR="000E3ABD" w:rsidRPr="00BF14FF">
                              <w:rPr>
                                <w:rFonts w:ascii="Tahoma" w:hAnsi="Tahoma" w:cs="Tahoma"/>
                              </w:rPr>
                              <w:t xml:space="preserve"> in</w:t>
                            </w:r>
                            <w:r w:rsidRPr="00BF14FF">
                              <w:rPr>
                                <w:rFonts w:ascii="Tahoma" w:hAnsi="Tahoma" w:cs="Tahoma"/>
                              </w:rPr>
                              <w:t xml:space="preserve"> learning </w:t>
                            </w:r>
                            <w:r w:rsidR="000E3ABD" w:rsidRPr="00BF14FF">
                              <w:rPr>
                                <w:rFonts w:ascii="Tahoma" w:hAnsi="Tahoma" w:cs="Tahoma"/>
                              </w:rPr>
                              <w:t xml:space="preserve">trampoline </w:t>
                            </w:r>
                            <w:r w:rsidR="004E096C" w:rsidRPr="00BF14FF">
                              <w:rPr>
                                <w:rFonts w:ascii="Tahoma" w:hAnsi="Tahoma" w:cs="Tahoma"/>
                              </w:rPr>
                              <w:t>safety</w:t>
                            </w:r>
                            <w:r w:rsidRPr="00BF14FF">
                              <w:rPr>
                                <w:rFonts w:ascii="Tahoma" w:hAnsi="Tahoma" w:cs="Tahoma"/>
                              </w:rPr>
                              <w:t>, body control, spatial awarenes</w:t>
                            </w:r>
                            <w:r w:rsidR="004E096C" w:rsidRPr="00BF14FF">
                              <w:rPr>
                                <w:rFonts w:ascii="Tahoma" w:hAnsi="Tahoma" w:cs="Tahoma"/>
                              </w:rPr>
                              <w:t>s, basic skills, combining multiple skills a</w:t>
                            </w:r>
                            <w:r w:rsidRPr="00BF14FF">
                              <w:rPr>
                                <w:rFonts w:ascii="Tahoma" w:hAnsi="Tahoma" w:cs="Tahoma"/>
                              </w:rPr>
                              <w:t xml:space="preserve"> routine</w:t>
                            </w:r>
                            <w:r w:rsidR="004E096C" w:rsidRPr="00BF14FF">
                              <w:rPr>
                                <w:rFonts w:ascii="Tahoma" w:hAnsi="Tahoma" w:cs="Tahoma"/>
                              </w:rPr>
                              <w:t xml:space="preserve"> format and all the joys</w:t>
                            </w:r>
                            <w:r w:rsidRPr="00BF14FF">
                              <w:rPr>
                                <w:rFonts w:ascii="Tahoma" w:hAnsi="Tahoma" w:cs="Tahoma"/>
                              </w:rPr>
                              <w:t xml:space="preserve"> of the </w:t>
                            </w:r>
                            <w:r w:rsidR="00A134AD" w:rsidRPr="00BF14FF">
                              <w:rPr>
                                <w:rFonts w:ascii="Tahoma" w:hAnsi="Tahoma" w:cs="Tahoma"/>
                              </w:rPr>
                              <w:t>sport.</w:t>
                            </w:r>
                          </w:p>
                          <w:p w14:paraId="45782F5C" w14:textId="2D502A7A" w:rsidR="00BF14FF" w:rsidRDefault="00BF14FF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</w:rPr>
                              <w:t>TUMBLING/TRAMPOLINE</w:t>
                            </w:r>
                          </w:p>
                          <w:p w14:paraId="2A78CC10" w14:textId="0AEE612F" w:rsidR="00BF14FF" w:rsidRPr="00BF14FF" w:rsidRDefault="004351D7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auto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auto"/>
                              </w:rPr>
                              <w:t>In this class, the children will learn progressive tumbling skill development to advanced. They will</w:t>
                            </w:r>
                            <w:r w:rsidR="00291869">
                              <w:rPr>
                                <w:rFonts w:ascii="Tahoma" w:hAnsi="Tahoma" w:cs="Tahoma"/>
                                <w:color w:val="auto"/>
                              </w:rPr>
                              <w:t xml:space="preserve"> also learn </w:t>
                            </w:r>
                            <w:r w:rsidR="00AF5CF2">
                              <w:rPr>
                                <w:rFonts w:ascii="Tahoma" w:hAnsi="Tahoma" w:cs="Tahoma"/>
                                <w:color w:val="auto"/>
                              </w:rPr>
                              <w:t>trampoline skill development and routine development.</w:t>
                            </w:r>
                          </w:p>
                          <w:p w14:paraId="008325CC" w14:textId="17013231" w:rsidR="002B2E6D" w:rsidRPr="00BF14FF" w:rsidRDefault="002B2E6D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FF0000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/>
                                <w:color w:val="FF0000"/>
                              </w:rPr>
                              <w:t>BOYS</w:t>
                            </w:r>
                            <w:r w:rsidR="00BF2318" w:rsidRPr="00BF14FF">
                              <w:rPr>
                                <w:rFonts w:ascii="Tahoma" w:hAnsi="Tahoma" w:cs="Tahoma"/>
                                <w:b/>
                                <w:color w:val="FF0000"/>
                              </w:rPr>
                              <w:t xml:space="preserve"> FITNESS</w:t>
                            </w:r>
                            <w:r w:rsidR="0067420A" w:rsidRPr="00BF14FF">
                              <w:rPr>
                                <w:rFonts w:ascii="Tahoma" w:hAnsi="Tahoma" w:cs="Tahoma"/>
                                <w:b/>
                                <w:color w:val="FF0000"/>
                              </w:rPr>
                              <w:t>/T</w:t>
                            </w:r>
                            <w:r w:rsidR="00B518C4" w:rsidRPr="00BF14FF">
                              <w:rPr>
                                <w:rFonts w:ascii="Tahoma" w:hAnsi="Tahoma" w:cs="Tahoma"/>
                                <w:b/>
                                <w:color w:val="FF0000"/>
                              </w:rPr>
                              <w:t xml:space="preserve">RAMPOLINE </w:t>
                            </w:r>
                            <w:r w:rsidRPr="00BF14FF">
                              <w:rPr>
                                <w:rFonts w:ascii="Tahoma" w:hAnsi="Tahoma" w:cs="Tahoma"/>
                                <w:b/>
                                <w:color w:val="FF0000"/>
                              </w:rPr>
                              <w:t>CLASS</w:t>
                            </w:r>
                          </w:p>
                          <w:p w14:paraId="008325CE" w14:textId="38B5B067" w:rsidR="0099795D" w:rsidRPr="00BF14FF" w:rsidRDefault="002B2E6D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auto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color w:val="auto"/>
                              </w:rPr>
                              <w:t>This class is designed to assist boys in channeling their energy into a positive outlet. They will work on locomotor skills, coordination, strength and basic gymnastic skill development on floor and trampoline</w:t>
                            </w:r>
                            <w:r w:rsidR="00356B14" w:rsidRPr="00BF14FF">
                              <w:rPr>
                                <w:rFonts w:ascii="Tahoma" w:hAnsi="Tahoma" w:cs="Tahoma"/>
                                <w:color w:val="auto"/>
                              </w:rPr>
                              <w:t>.</w:t>
                            </w:r>
                          </w:p>
                          <w:p w14:paraId="008325CF" w14:textId="77777777" w:rsidR="0099795D" w:rsidRPr="00BF14FF" w:rsidRDefault="0099795D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FF0000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/>
                                <w:color w:val="FF0000"/>
                              </w:rPr>
                              <w:t>ROCKETS PROGRAM</w:t>
                            </w:r>
                          </w:p>
                          <w:p w14:paraId="008325D0" w14:textId="77777777" w:rsidR="0099795D" w:rsidRPr="00BF14FF" w:rsidRDefault="0099795D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auto"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color w:val="auto"/>
                              </w:rPr>
                              <w:t>This is a unique therapeutic gymnastics progr</w:t>
                            </w:r>
                            <w:r w:rsidR="007F1414" w:rsidRPr="00BF14FF">
                              <w:rPr>
                                <w:rFonts w:ascii="Tahoma" w:hAnsi="Tahoma" w:cs="Tahoma"/>
                                <w:color w:val="auto"/>
                              </w:rPr>
                              <w:t>am for children</w:t>
                            </w:r>
                            <w:r w:rsidRPr="00BF14FF">
                              <w:rPr>
                                <w:rFonts w:ascii="Tahoma" w:hAnsi="Tahoma" w:cs="Tahoma"/>
                                <w:color w:val="auto"/>
                              </w:rPr>
                              <w:t xml:space="preserve"> with autism and other special needs. It incorporates sensory activities, social skills, language development and positive reinforcement while building self-esteem, flexibility, endurance and overall fitness.</w:t>
                            </w:r>
                            <w:r w:rsidR="0099380F" w:rsidRPr="00BF14FF">
                              <w:rPr>
                                <w:rFonts w:ascii="Tahoma" w:hAnsi="Tahoma" w:cs="Tahoma"/>
                                <w:color w:val="auto"/>
                              </w:rPr>
                              <w:t xml:space="preserve"> </w:t>
                            </w:r>
                            <w:r w:rsidR="0099380F" w:rsidRPr="00BF14FF">
                              <w:rPr>
                                <w:rFonts w:ascii="Tahoma" w:hAnsi="Tahoma" w:cs="Tahoma"/>
                                <w:b/>
                                <w:color w:val="auto"/>
                              </w:rPr>
                              <w:t>All classes are 1:1.</w:t>
                            </w:r>
                          </w:p>
                          <w:p w14:paraId="008325D1" w14:textId="77777777" w:rsidR="00F833CA" w:rsidRPr="00BF14FF" w:rsidRDefault="00F833CA" w:rsidP="00F833CA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</w:p>
                          <w:p w14:paraId="008325D2" w14:textId="77777777" w:rsidR="00B9289A" w:rsidRPr="00BF14FF" w:rsidRDefault="00B9289A" w:rsidP="00F833CA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</w:p>
                          <w:p w14:paraId="008325D3" w14:textId="77777777" w:rsidR="00116BBB" w:rsidRPr="00BF14FF" w:rsidRDefault="00F833CA" w:rsidP="00F833CA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 w:rsidRPr="00BF14FF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3257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.9pt;margin-top:10.75pt;width:234.8pt;height:555.45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" filled="f" fillcolor="#5b9bd5" stroked="f" strokecolor="black [0]" strokeweight="2pt">
                <v:textbox inset="2.88pt,2.88pt,2.88pt,2.88pt">
                  <w:txbxContent>
                    <w:p w14:paraId="008325C2" w14:textId="77777777" w:rsidR="00116BBB" w:rsidRPr="00BF14FF" w:rsidRDefault="0067420A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</w:pPr>
                      <w:r w:rsidRPr="00BF14FF"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  <w:t>SPARKLERS CLASS</w:t>
                      </w:r>
                    </w:p>
                    <w:p w14:paraId="008325C3" w14:textId="7915EF59" w:rsidR="0067420A" w:rsidRDefault="0067420A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auto"/>
                          <w:sz w:val="22"/>
                          <w:szCs w:val="22"/>
                        </w:rPr>
                      </w:pPr>
                      <w:r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>This is a parent and tot program</w:t>
                      </w:r>
                      <w:r w:rsidR="00422A60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>. T</w:t>
                      </w:r>
                      <w:r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>he pare</w:t>
                      </w:r>
                      <w:r w:rsidR="00FD3773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 xml:space="preserve">nt assists the child with developing their locomotor skills, spatial awareness, listening skills, balance, </w:t>
                      </w:r>
                      <w:r w:rsidR="004E096C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>and basic gymnastic skills</w:t>
                      </w:r>
                      <w:r w:rsidR="004E096C">
                        <w:rPr>
                          <w:rFonts w:ascii="Tahoma" w:hAnsi="Tahoma" w:cs="Tahoma"/>
                          <w:bCs/>
                          <w:color w:val="auto"/>
                          <w:sz w:val="22"/>
                          <w:szCs w:val="22"/>
                        </w:rPr>
                        <w:t xml:space="preserve">. </w:t>
                      </w:r>
                    </w:p>
                    <w:p w14:paraId="008325C4" w14:textId="77777777" w:rsidR="00FD3773" w:rsidRPr="00BF14FF" w:rsidRDefault="00FD3773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</w:pPr>
                      <w:r w:rsidRPr="00BF14FF"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  <w:t>FIRECRACKERS CLASS</w:t>
                      </w:r>
                    </w:p>
                    <w:p w14:paraId="008325C5" w14:textId="41EE303E" w:rsidR="00FD3773" w:rsidRPr="00BF14FF" w:rsidRDefault="00FD3773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auto"/>
                        </w:rPr>
                      </w:pPr>
                      <w:r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>The goal of this program is to teach the children how to follow directions</w:t>
                      </w:r>
                      <w:r w:rsidR="001B46C7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>,</w:t>
                      </w:r>
                      <w:r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 xml:space="preserve"> learn progressive gymnastic skill development on all events</w:t>
                      </w:r>
                      <w:r w:rsidR="00D15029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 xml:space="preserve"> and</w:t>
                      </w:r>
                      <w:r w:rsidR="004558D5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 xml:space="preserve"> proper social skills.</w:t>
                      </w:r>
                    </w:p>
                    <w:p w14:paraId="008325C6" w14:textId="77777777" w:rsidR="00FD3773" w:rsidRPr="00BF14FF" w:rsidRDefault="00FD3773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</w:pPr>
                      <w:r w:rsidRPr="00BF14FF"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  <w:t>DYNAMITE CLASS (boys/girls)</w:t>
                      </w:r>
                    </w:p>
                    <w:p w14:paraId="008325C7" w14:textId="77777777" w:rsidR="00FD3773" w:rsidRPr="00BF14FF" w:rsidRDefault="00FD3773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auto"/>
                        </w:rPr>
                      </w:pPr>
                      <w:r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>In this program, the children improve their basic gymnastic skill development and begin the progressions for higher level skills on the events.</w:t>
                      </w:r>
                    </w:p>
                    <w:p w14:paraId="008325C8" w14:textId="77777777" w:rsidR="004E096C" w:rsidRPr="00BF14FF" w:rsidRDefault="00FD3773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auto"/>
                        </w:rPr>
                      </w:pPr>
                      <w:r w:rsidRPr="00BF14FF"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  <w:t>LITTLE/BIG DAGS CLASS</w:t>
                      </w:r>
                    </w:p>
                    <w:p w14:paraId="008325C9" w14:textId="308EAEAD" w:rsidR="00FD3773" w:rsidRPr="00BF14FF" w:rsidRDefault="004E096C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auto"/>
                        </w:rPr>
                      </w:pPr>
                      <w:r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 xml:space="preserve">Girls will </w:t>
                      </w:r>
                      <w:r w:rsidR="00FD3773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 xml:space="preserve">work on progressive gymnastic skill development on all events. The goal is to improve self-confidence, balance, </w:t>
                      </w:r>
                      <w:r w:rsidR="00AF5CF2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>coordination,</w:t>
                      </w:r>
                      <w:r w:rsidR="00FD3773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 xml:space="preserve"> and overall fitness through the activity of </w:t>
                      </w:r>
                      <w:r w:rsidR="00A134AD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>gymnastics.</w:t>
                      </w:r>
                      <w:r w:rsidR="00FD3773" w:rsidRPr="00BF14FF">
                        <w:rPr>
                          <w:rFonts w:ascii="Tahoma" w:hAnsi="Tahoma" w:cs="Tahoma"/>
                          <w:bCs/>
                          <w:color w:val="auto"/>
                        </w:rPr>
                        <w:t xml:space="preserve"> </w:t>
                      </w:r>
                    </w:p>
                    <w:p w14:paraId="008325CA" w14:textId="77777777" w:rsidR="00116BBB" w:rsidRPr="00BF14FF" w:rsidRDefault="00116BBB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</w:pPr>
                      <w:r w:rsidRPr="00BF14FF"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  <w:t>TRAMPOLINE</w:t>
                      </w:r>
                    </w:p>
                    <w:p w14:paraId="008325CB" w14:textId="6E35B882" w:rsidR="002566FC" w:rsidRDefault="002566FC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BF14FF">
                        <w:rPr>
                          <w:rFonts w:ascii="Tahoma" w:hAnsi="Tahoma" w:cs="Tahoma"/>
                        </w:rPr>
                        <w:t>Both girls and boys participate</w:t>
                      </w:r>
                      <w:r w:rsidR="000E3ABD" w:rsidRPr="00BF14FF">
                        <w:rPr>
                          <w:rFonts w:ascii="Tahoma" w:hAnsi="Tahoma" w:cs="Tahoma"/>
                        </w:rPr>
                        <w:t xml:space="preserve"> in</w:t>
                      </w:r>
                      <w:r w:rsidRPr="00BF14FF">
                        <w:rPr>
                          <w:rFonts w:ascii="Tahoma" w:hAnsi="Tahoma" w:cs="Tahoma"/>
                        </w:rPr>
                        <w:t xml:space="preserve"> learning </w:t>
                      </w:r>
                      <w:r w:rsidR="000E3ABD" w:rsidRPr="00BF14FF">
                        <w:rPr>
                          <w:rFonts w:ascii="Tahoma" w:hAnsi="Tahoma" w:cs="Tahoma"/>
                        </w:rPr>
                        <w:t xml:space="preserve">trampoline </w:t>
                      </w:r>
                      <w:r w:rsidR="004E096C" w:rsidRPr="00BF14FF">
                        <w:rPr>
                          <w:rFonts w:ascii="Tahoma" w:hAnsi="Tahoma" w:cs="Tahoma"/>
                        </w:rPr>
                        <w:t>safety</w:t>
                      </w:r>
                      <w:r w:rsidRPr="00BF14FF">
                        <w:rPr>
                          <w:rFonts w:ascii="Tahoma" w:hAnsi="Tahoma" w:cs="Tahoma"/>
                        </w:rPr>
                        <w:t>, body control, spatial awarenes</w:t>
                      </w:r>
                      <w:r w:rsidR="004E096C" w:rsidRPr="00BF14FF">
                        <w:rPr>
                          <w:rFonts w:ascii="Tahoma" w:hAnsi="Tahoma" w:cs="Tahoma"/>
                        </w:rPr>
                        <w:t>s, basic skills, combining multiple skills a</w:t>
                      </w:r>
                      <w:r w:rsidRPr="00BF14FF">
                        <w:rPr>
                          <w:rFonts w:ascii="Tahoma" w:hAnsi="Tahoma" w:cs="Tahoma"/>
                        </w:rPr>
                        <w:t xml:space="preserve"> routine</w:t>
                      </w:r>
                      <w:r w:rsidR="004E096C" w:rsidRPr="00BF14FF">
                        <w:rPr>
                          <w:rFonts w:ascii="Tahoma" w:hAnsi="Tahoma" w:cs="Tahoma"/>
                        </w:rPr>
                        <w:t xml:space="preserve"> format and all the joys</w:t>
                      </w:r>
                      <w:r w:rsidRPr="00BF14FF">
                        <w:rPr>
                          <w:rFonts w:ascii="Tahoma" w:hAnsi="Tahoma" w:cs="Tahoma"/>
                        </w:rPr>
                        <w:t xml:space="preserve"> of the </w:t>
                      </w:r>
                      <w:r w:rsidR="00A134AD" w:rsidRPr="00BF14FF">
                        <w:rPr>
                          <w:rFonts w:ascii="Tahoma" w:hAnsi="Tahoma" w:cs="Tahoma"/>
                        </w:rPr>
                        <w:t>sport.</w:t>
                      </w:r>
                    </w:p>
                    <w:p w14:paraId="45782F5C" w14:textId="2D502A7A" w:rsidR="00BF14FF" w:rsidRDefault="00BF14FF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FF0000"/>
                        </w:rPr>
                        <w:t>TUMBLING/TRAMPOLINE</w:t>
                      </w:r>
                    </w:p>
                    <w:p w14:paraId="2A78CC10" w14:textId="0AEE612F" w:rsidR="00BF14FF" w:rsidRPr="00BF14FF" w:rsidRDefault="004351D7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auto"/>
                        </w:rPr>
                      </w:pPr>
                      <w:r>
                        <w:rPr>
                          <w:rFonts w:ascii="Tahoma" w:hAnsi="Tahoma" w:cs="Tahoma"/>
                          <w:color w:val="auto"/>
                        </w:rPr>
                        <w:t>In this class, the children will learn progressive tumbling skill development to advanced. They will</w:t>
                      </w:r>
                      <w:r w:rsidR="00291869">
                        <w:rPr>
                          <w:rFonts w:ascii="Tahoma" w:hAnsi="Tahoma" w:cs="Tahoma"/>
                          <w:color w:val="auto"/>
                        </w:rPr>
                        <w:t xml:space="preserve"> also learn </w:t>
                      </w:r>
                      <w:r w:rsidR="00AF5CF2">
                        <w:rPr>
                          <w:rFonts w:ascii="Tahoma" w:hAnsi="Tahoma" w:cs="Tahoma"/>
                          <w:color w:val="auto"/>
                        </w:rPr>
                        <w:t>trampoline skill development and routine development.</w:t>
                      </w:r>
                    </w:p>
                    <w:p w14:paraId="008325CC" w14:textId="17013231" w:rsidR="002B2E6D" w:rsidRPr="00BF14FF" w:rsidRDefault="002B2E6D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color w:val="FF0000"/>
                        </w:rPr>
                      </w:pPr>
                      <w:r w:rsidRPr="00BF14FF">
                        <w:rPr>
                          <w:rFonts w:ascii="Tahoma" w:hAnsi="Tahoma" w:cs="Tahoma"/>
                          <w:b/>
                          <w:color w:val="FF0000"/>
                        </w:rPr>
                        <w:t>BOYS</w:t>
                      </w:r>
                      <w:r w:rsidR="00BF2318" w:rsidRPr="00BF14FF">
                        <w:rPr>
                          <w:rFonts w:ascii="Tahoma" w:hAnsi="Tahoma" w:cs="Tahoma"/>
                          <w:b/>
                          <w:color w:val="FF0000"/>
                        </w:rPr>
                        <w:t xml:space="preserve"> FITNESS</w:t>
                      </w:r>
                      <w:r w:rsidR="0067420A" w:rsidRPr="00BF14FF">
                        <w:rPr>
                          <w:rFonts w:ascii="Tahoma" w:hAnsi="Tahoma" w:cs="Tahoma"/>
                          <w:b/>
                          <w:color w:val="FF0000"/>
                        </w:rPr>
                        <w:t>/T</w:t>
                      </w:r>
                      <w:r w:rsidR="00B518C4" w:rsidRPr="00BF14FF">
                        <w:rPr>
                          <w:rFonts w:ascii="Tahoma" w:hAnsi="Tahoma" w:cs="Tahoma"/>
                          <w:b/>
                          <w:color w:val="FF0000"/>
                        </w:rPr>
                        <w:t xml:space="preserve">RAMPOLINE </w:t>
                      </w:r>
                      <w:r w:rsidRPr="00BF14FF">
                        <w:rPr>
                          <w:rFonts w:ascii="Tahoma" w:hAnsi="Tahoma" w:cs="Tahoma"/>
                          <w:b/>
                          <w:color w:val="FF0000"/>
                        </w:rPr>
                        <w:t>CLASS</w:t>
                      </w:r>
                    </w:p>
                    <w:p w14:paraId="008325CE" w14:textId="38B5B067" w:rsidR="0099795D" w:rsidRPr="00BF14FF" w:rsidRDefault="002B2E6D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auto"/>
                        </w:rPr>
                      </w:pPr>
                      <w:r w:rsidRPr="00BF14FF">
                        <w:rPr>
                          <w:rFonts w:ascii="Tahoma" w:hAnsi="Tahoma" w:cs="Tahoma"/>
                          <w:color w:val="auto"/>
                        </w:rPr>
                        <w:t>This class is designed to assist boys in channeling their energy into a positive outlet. They will work on locomotor skills, coordination, strength and basic gymnastic skill development on floor and trampoline</w:t>
                      </w:r>
                      <w:r w:rsidR="00356B14" w:rsidRPr="00BF14FF">
                        <w:rPr>
                          <w:rFonts w:ascii="Tahoma" w:hAnsi="Tahoma" w:cs="Tahoma"/>
                          <w:color w:val="auto"/>
                        </w:rPr>
                        <w:t>.</w:t>
                      </w:r>
                    </w:p>
                    <w:p w14:paraId="008325CF" w14:textId="77777777" w:rsidR="0099795D" w:rsidRPr="00BF14FF" w:rsidRDefault="0099795D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color w:val="FF0000"/>
                        </w:rPr>
                      </w:pPr>
                      <w:r w:rsidRPr="00BF14FF">
                        <w:rPr>
                          <w:rFonts w:ascii="Tahoma" w:hAnsi="Tahoma" w:cs="Tahoma"/>
                          <w:b/>
                          <w:color w:val="FF0000"/>
                        </w:rPr>
                        <w:t>ROCKETS PROGRAM</w:t>
                      </w:r>
                    </w:p>
                    <w:p w14:paraId="008325D0" w14:textId="77777777" w:rsidR="0099795D" w:rsidRPr="00BF14FF" w:rsidRDefault="0099795D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color w:val="auto"/>
                        </w:rPr>
                      </w:pPr>
                      <w:r w:rsidRPr="00BF14FF">
                        <w:rPr>
                          <w:rFonts w:ascii="Tahoma" w:hAnsi="Tahoma" w:cs="Tahoma"/>
                          <w:color w:val="auto"/>
                        </w:rPr>
                        <w:t>This is a unique therapeutic gymnastics progr</w:t>
                      </w:r>
                      <w:r w:rsidR="007F1414" w:rsidRPr="00BF14FF">
                        <w:rPr>
                          <w:rFonts w:ascii="Tahoma" w:hAnsi="Tahoma" w:cs="Tahoma"/>
                          <w:color w:val="auto"/>
                        </w:rPr>
                        <w:t>am for children</w:t>
                      </w:r>
                      <w:r w:rsidRPr="00BF14FF">
                        <w:rPr>
                          <w:rFonts w:ascii="Tahoma" w:hAnsi="Tahoma" w:cs="Tahoma"/>
                          <w:color w:val="auto"/>
                        </w:rPr>
                        <w:t xml:space="preserve"> with autism and other special needs. It incorporates sensory activities, social skills, language development and positive reinforcement while building self-esteem, flexibility, endurance and overall fitness.</w:t>
                      </w:r>
                      <w:r w:rsidR="0099380F" w:rsidRPr="00BF14FF">
                        <w:rPr>
                          <w:rFonts w:ascii="Tahoma" w:hAnsi="Tahoma" w:cs="Tahoma"/>
                          <w:color w:val="auto"/>
                        </w:rPr>
                        <w:t xml:space="preserve"> </w:t>
                      </w:r>
                      <w:r w:rsidR="0099380F" w:rsidRPr="00BF14FF">
                        <w:rPr>
                          <w:rFonts w:ascii="Tahoma" w:hAnsi="Tahoma" w:cs="Tahoma"/>
                          <w:b/>
                          <w:color w:val="auto"/>
                        </w:rPr>
                        <w:t>All classes are 1:1.</w:t>
                      </w:r>
                    </w:p>
                    <w:p w14:paraId="008325D1" w14:textId="77777777" w:rsidR="00F833CA" w:rsidRPr="00BF14FF" w:rsidRDefault="00F833CA" w:rsidP="00F833CA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</w:rPr>
                      </w:pPr>
                    </w:p>
                    <w:p w14:paraId="008325D2" w14:textId="77777777" w:rsidR="00B9289A" w:rsidRPr="00BF14FF" w:rsidRDefault="00B9289A" w:rsidP="00F833CA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</w:rPr>
                      </w:pPr>
                    </w:p>
                    <w:p w14:paraId="008325D3" w14:textId="77777777" w:rsidR="00116BBB" w:rsidRPr="00BF14FF" w:rsidRDefault="00F833CA" w:rsidP="00F833CA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</w:rPr>
                      </w:pPr>
                      <w:r w:rsidRPr="00BF14FF">
                        <w:rPr>
                          <w:rFonts w:ascii="Tahoma" w:hAnsi="Tahoma" w:cs="Tahoma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B6B8F">
        <w:rPr>
          <w:noProof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00832574" wp14:editId="78934E32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981960" cy="7025640"/>
                <wp:effectExtent l="0" t="0" r="8890" b="381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960" cy="702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83259C" w14:textId="77777777" w:rsidR="00CD72EB" w:rsidRDefault="00356B14" w:rsidP="00FB4BF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MONTHLY CLASS</w:t>
                            </w:r>
                          </w:p>
                          <w:p w14:paraId="0083259D" w14:textId="77777777" w:rsidR="00356B14" w:rsidRPr="005D63D9" w:rsidRDefault="00356B14" w:rsidP="00FB4BF3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TUITON FEE</w:t>
                            </w:r>
                          </w:p>
                          <w:p w14:paraId="0083259E" w14:textId="77777777" w:rsidR="000026FA" w:rsidRPr="00987E95" w:rsidRDefault="000026FA" w:rsidP="00450577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0083259F" w14:textId="77777777" w:rsidR="00EB41FE" w:rsidRPr="00356B14" w:rsidRDefault="00EB41FE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08325A0" w14:textId="77777777" w:rsidR="00116BBB" w:rsidRPr="007F1414" w:rsidRDefault="00116BBB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</w:pPr>
                            <w:r w:rsidRPr="00F00E0B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SPARKLERS</w:t>
                            </w:r>
                            <w:r w:rsidR="007F1414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5F5B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>(Parent &amp; Tot: 3 -4</w:t>
                            </w:r>
                            <w:r w:rsidR="007F1414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 xml:space="preserve"> y</w:t>
                            </w:r>
                            <w:r w:rsidR="00E40FE3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>ea</w:t>
                            </w:r>
                            <w:r w:rsidR="007F1414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>rs</w:t>
                            </w:r>
                            <w:r w:rsidR="00E40FE3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 xml:space="preserve"> old</w:t>
                            </w:r>
                            <w:r w:rsidR="007F1414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008325A1" w14:textId="4CBCE5CE" w:rsidR="00116BBB" w:rsidRPr="00987E95" w:rsidRDefault="007F1414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734684" w:rsidRPr="00F00E0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97150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45-minute</w:t>
                            </w:r>
                            <w:r w:rsidR="00EB41FE" w:rsidRPr="00F00E0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class </w:t>
                            </w:r>
                            <w:r w:rsidR="00987E95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E40FE3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$1</w:t>
                            </w:r>
                            <w:r w:rsidR="0098481C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10</w:t>
                            </w:r>
                            <w:r w:rsidR="00987E95" w:rsidRPr="00987E95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.00/month</w:t>
                            </w:r>
                          </w:p>
                          <w:p w14:paraId="008325A2" w14:textId="77777777" w:rsidR="0064647C" w:rsidRPr="00F00E0B" w:rsidRDefault="0064647C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08325A3" w14:textId="77777777" w:rsidR="00116BBB" w:rsidRPr="007F1414" w:rsidRDefault="00116BBB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</w:pPr>
                            <w:r w:rsidRPr="00F00E0B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FIRECRACKERS</w:t>
                            </w:r>
                            <w:r w:rsidR="00987E95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 xml:space="preserve"> (4</w:t>
                            </w:r>
                            <w:r w:rsidR="001C5F5B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>.5 -6</w:t>
                            </w:r>
                            <w:r w:rsidR="007F1414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 xml:space="preserve"> years old)</w:t>
                            </w:r>
                          </w:p>
                          <w:p w14:paraId="008325A4" w14:textId="61032A01" w:rsidR="00116BBB" w:rsidRPr="000E3ABD" w:rsidRDefault="007F1414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697150" w:rsidRPr="00F00E0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45-minute</w:t>
                            </w:r>
                            <w:r w:rsidR="00EB41FE" w:rsidRPr="00F00E0B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class </w:t>
                            </w:r>
                            <w:r w:rsidR="00987E95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987E95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$1</w:t>
                            </w:r>
                            <w:r w:rsidR="0098481C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10</w:t>
                            </w:r>
                            <w:r w:rsidR="00987E95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.00/month</w:t>
                            </w:r>
                            <w:r w:rsidR="00987E95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008325A5" w14:textId="77777777" w:rsidR="0064647C" w:rsidRPr="00F00E0B" w:rsidRDefault="0064647C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08325A6" w14:textId="77777777" w:rsidR="00116BBB" w:rsidRPr="007F1414" w:rsidRDefault="00356B14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DYNAMITE: Boys/</w:t>
                            </w:r>
                            <w:r w:rsidR="0067420A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Girls</w:t>
                            </w:r>
                            <w:r w:rsidR="0067420A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1C5F5B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>6.5 – 8.5</w:t>
                            </w:r>
                            <w:r w:rsidR="007F1414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 xml:space="preserve"> years old)</w:t>
                            </w:r>
                          </w:p>
                          <w:p w14:paraId="008325A7" w14:textId="1F3FF3FB" w:rsidR="00116BBB" w:rsidRPr="000E3ABD" w:rsidRDefault="007F1414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987E95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697150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45-minute</w:t>
                            </w:r>
                            <w:r w:rsidR="00987E95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class   </w:t>
                            </w:r>
                            <w:r w:rsidR="00987E95" w:rsidRPr="00987E95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$1</w:t>
                            </w:r>
                            <w:r w:rsidR="0098481C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10</w:t>
                            </w:r>
                            <w:r w:rsidR="00987E95" w:rsidRPr="00987E95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.00</w:t>
                            </w:r>
                            <w:r w:rsidR="00987E95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/month</w:t>
                            </w:r>
                          </w:p>
                          <w:p w14:paraId="008325A8" w14:textId="77777777" w:rsidR="0064647C" w:rsidRPr="00F00E0B" w:rsidRDefault="0064647C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08325A9" w14:textId="77777777" w:rsidR="00116BBB" w:rsidRPr="007F1414" w:rsidRDefault="0067420A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LITTLE DAGS</w:t>
                            </w:r>
                            <w:r w:rsidR="007F1414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5F5B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>(9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 xml:space="preserve"> – 11</w:t>
                            </w:r>
                            <w:r w:rsidR="007F1414"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  <w:t xml:space="preserve"> years old)</w:t>
                            </w:r>
                          </w:p>
                          <w:p w14:paraId="008325AA" w14:textId="07B96386" w:rsidR="00116BBB" w:rsidRDefault="007F1414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9B6790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987E95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97150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45-minute</w:t>
                            </w:r>
                            <w:r w:rsidR="00987E95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class    </w:t>
                            </w:r>
                            <w:r w:rsidR="00987E95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$1</w:t>
                            </w:r>
                            <w:r w:rsidR="0098481C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10</w:t>
                            </w:r>
                            <w:r w:rsidR="00987E95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.00/month</w:t>
                            </w:r>
                          </w:p>
                          <w:p w14:paraId="008325AB" w14:textId="77777777" w:rsidR="0067420A" w:rsidRDefault="0067420A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008325AC" w14:textId="77777777" w:rsidR="0067420A" w:rsidRDefault="0067420A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BIGS DAGS </w:t>
                            </w:r>
                            <w:r w:rsidR="001C5F5B"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  <w:t xml:space="preserve">(11.5 - </w:t>
                            </w:r>
                            <w:r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  <w:t>15 years old)</w:t>
                            </w:r>
                          </w:p>
                          <w:p w14:paraId="008325AD" w14:textId="048D562B" w:rsidR="0067420A" w:rsidRPr="0067420A" w:rsidRDefault="0067420A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697150"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  <w:t>45-minute</w:t>
                            </w:r>
                            <w:r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  <w:t xml:space="preserve"> class    </w:t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$1</w:t>
                            </w:r>
                            <w:r w:rsidR="0069731D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.00/month</w:t>
                            </w:r>
                          </w:p>
                          <w:p w14:paraId="008325AE" w14:textId="77777777" w:rsidR="0067420A" w:rsidRPr="00987E95" w:rsidRDefault="0067420A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14:paraId="008325AF" w14:textId="77777777" w:rsidR="00116BBB" w:rsidRPr="007F1414" w:rsidRDefault="00F971A8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sz w:val="22"/>
                                <w:szCs w:val="22"/>
                              </w:rPr>
                            </w:pPr>
                            <w:r w:rsidRPr="00F00E0B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>TRAMPOLINE</w:t>
                            </w:r>
                            <w:r w:rsidR="00987E95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CLASS</w:t>
                            </w:r>
                          </w:p>
                          <w:p w14:paraId="008325B0" w14:textId="5F0D7B56" w:rsidR="00116BBB" w:rsidRPr="005B75AA" w:rsidRDefault="007F1414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9B6790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697150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45-minute</w:t>
                            </w:r>
                            <w:r w:rsidR="005B75AA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class      </w:t>
                            </w:r>
                            <w:r w:rsidR="005B75AA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$1</w:t>
                            </w:r>
                            <w:r w:rsidR="0069731D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10</w:t>
                            </w:r>
                            <w:r w:rsidR="005B75AA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.00/month</w:t>
                            </w:r>
                          </w:p>
                          <w:p w14:paraId="008325B1" w14:textId="77777777" w:rsidR="00F00E0B" w:rsidRPr="00F00E0B" w:rsidRDefault="00F00E0B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008325B2" w14:textId="77777777" w:rsidR="005B75AA" w:rsidRPr="0067420A" w:rsidRDefault="005B75AA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auto"/>
                                <w:sz w:val="22"/>
                                <w:szCs w:val="22"/>
                              </w:rPr>
                              <w:t>BOYS FITNESS</w:t>
                            </w:r>
                            <w:r w:rsidR="0067420A">
                              <w:rPr>
                                <w:rFonts w:ascii="Tahoma" w:hAnsi="Tahoma" w:cs="Tahoma"/>
                                <w:b/>
                                <w:color w:val="auto"/>
                                <w:sz w:val="22"/>
                                <w:szCs w:val="22"/>
                              </w:rPr>
                              <w:t>/T &amp; T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 CLASS</w:t>
                            </w:r>
                          </w:p>
                          <w:p w14:paraId="008325B3" w14:textId="23BEC68E" w:rsidR="005B75AA" w:rsidRDefault="005B75AA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 w:rsidR="00697150"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  <w:t>45-minute</w:t>
                            </w:r>
                            <w:r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  <w:t xml:space="preserve"> class    </w:t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$1</w:t>
                            </w:r>
                            <w:r w:rsidR="0069731D"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  <w:t>.00/month</w:t>
                            </w:r>
                          </w:p>
                          <w:p w14:paraId="008325B4" w14:textId="77777777" w:rsidR="0099380F" w:rsidRDefault="0099380F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14:paraId="008325B5" w14:textId="77777777" w:rsidR="005B75AA" w:rsidRPr="001C5F5B" w:rsidRDefault="005B75AA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14:paraId="008325B6" w14:textId="77777777" w:rsidR="007C19C8" w:rsidRPr="007F1414" w:rsidRDefault="007F1414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ROCKETS FEES </w:t>
                            </w:r>
                            <w:r>
                              <w:rPr>
                                <w:rFonts w:ascii="Tahoma" w:hAnsi="Tahoma" w:cs="Tahoma"/>
                                <w:color w:val="auto"/>
                                <w:sz w:val="22"/>
                                <w:szCs w:val="22"/>
                              </w:rPr>
                              <w:t>(Special Needs)</w:t>
                            </w:r>
                          </w:p>
                          <w:p w14:paraId="008325B7" w14:textId="075D48A2" w:rsidR="00A93A29" w:rsidRDefault="00A93A29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1:1 (30 minutes): </w:t>
                            </w:r>
                            <w:r w:rsidR="004E096C">
                              <w:rPr>
                                <w:rFonts w:ascii="Tahoma" w:hAnsi="Tahoma" w:cs="Tahoma"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$1</w:t>
                            </w:r>
                            <w:r w:rsidR="0069731D">
                              <w:rPr>
                                <w:rFonts w:ascii="Tahoma" w:hAnsi="Tahoma" w:cs="Tahoma"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10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  <w:p w14:paraId="008325B8" w14:textId="77777777" w:rsidR="00563BC3" w:rsidRDefault="00563BC3" w:rsidP="009B6790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  <w:p w14:paraId="008325B9" w14:textId="77777777" w:rsidR="00563BC3" w:rsidRPr="001B5F2D" w:rsidRDefault="00563BC3" w:rsidP="009B6790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B5F2D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STUDENT/TEACHER RATIO:</w:t>
                            </w:r>
                          </w:p>
                          <w:p w14:paraId="008325BA" w14:textId="77777777" w:rsidR="00563BC3" w:rsidRPr="001B5F2D" w:rsidRDefault="00563BC3" w:rsidP="009B6790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1B5F2D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Sparkler</w:t>
                            </w:r>
                            <w:r w:rsidR="001B5F2D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s</w:t>
                            </w:r>
                            <w:r w:rsidR="00E40FE3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: 6</w:t>
                            </w:r>
                            <w:r w:rsidR="001C5F5B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:1</w:t>
                            </w:r>
                            <w:r w:rsidR="001C5F5B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  <w:t xml:space="preserve">           Big </w:t>
                            </w:r>
                            <w:proofErr w:type="spellStart"/>
                            <w:r w:rsidR="001C5F5B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Dags</w:t>
                            </w:r>
                            <w:proofErr w:type="spellEnd"/>
                            <w:r w:rsidR="001C5F5B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: 6</w:t>
                            </w:r>
                            <w:r w:rsidR="0067420A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:1</w:t>
                            </w:r>
                          </w:p>
                          <w:p w14:paraId="008325BB" w14:textId="77777777" w:rsidR="001B5F2D" w:rsidRPr="001B5F2D" w:rsidRDefault="0099380F" w:rsidP="009B6790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Fire</w:t>
                            </w:r>
                            <w:r w:rsidR="001C5F5B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crackers: 6:1        Trampoline: 6</w:t>
                            </w:r>
                            <w:r w:rsidR="0067420A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:1         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008325BC" w14:textId="77777777" w:rsidR="0099380F" w:rsidRDefault="001C5F5B" w:rsidP="009B6790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Dynamite: 6</w:t>
                            </w:r>
                            <w:r w:rsidR="0067420A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:1            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Boys Fitness: 6</w:t>
                            </w:r>
                            <w:r w:rsidR="0099380F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:1</w:t>
                            </w:r>
                          </w:p>
                          <w:p w14:paraId="008325BD" w14:textId="77777777" w:rsidR="001B5F2D" w:rsidRDefault="001C5F5B" w:rsidP="009B6790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Little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Dags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: 6</w:t>
                            </w:r>
                            <w:r w:rsidR="0099380F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:1 </w:t>
                            </w:r>
                          </w:p>
                          <w:p w14:paraId="008325BE" w14:textId="77777777" w:rsidR="0099380F" w:rsidRDefault="0099380F" w:rsidP="009B6790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08325BF" w14:textId="77777777" w:rsidR="0099380F" w:rsidRDefault="0099380F" w:rsidP="009B6790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PAYMENT POLICY: 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Credit card auto pay only</w:t>
                            </w:r>
                          </w:p>
                          <w:p w14:paraId="35CBEF31" w14:textId="7AB35FCB" w:rsidR="0010385D" w:rsidRDefault="0010385D" w:rsidP="009B6790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Payments are charged to the card on file on the </w:t>
                            </w:r>
                            <w:r w:rsidR="0083334A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</w:t>
                            </w:r>
                            <w:r w:rsidR="0083334A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h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of </w:t>
                            </w:r>
                            <w:r w:rsidR="0083334A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the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month </w:t>
                            </w:r>
                            <w:r w:rsidR="0083334A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prior to </w:t>
                            </w:r>
                            <w:r w:rsidR="00CE0707">
                              <w:rPr>
                                <w:rFonts w:ascii="Tahoma" w:hAnsi="Tahoma" w:cs="Tahom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participating in class to hold your spot.</w:t>
                            </w:r>
                          </w:p>
                          <w:p w14:paraId="1B7C360A" w14:textId="13FB83C9" w:rsidR="00187B02" w:rsidRPr="00187B02" w:rsidRDefault="00187B02" w:rsidP="009B6790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FF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Must cancel 2 weeks prior to the end of the month.</w:t>
                            </w:r>
                          </w:p>
                          <w:p w14:paraId="008325C0" w14:textId="5F1EF9E0" w:rsidR="009B6790" w:rsidRPr="0010385D" w:rsidRDefault="009B6790" w:rsidP="00F00E0B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color w:val="F2F2F2" w:themeColor="background1" w:themeShade="F2"/>
                                <w:sz w:val="22"/>
                                <w:szCs w:val="22"/>
                              </w:rPr>
                            </w:pPr>
                          </w:p>
                          <w:p w14:paraId="008325C1" w14:textId="1BE02208" w:rsidR="00F00E0B" w:rsidRDefault="00F00E0B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3257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7" type="#_x0000_t202" style="position:absolute;margin-left:0;margin-top:0;width:234.8pt;height:553.2pt;z-index:251662848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" filled="f" fillcolor="#5b9bd5" stroked="f" strokecolor="black [0]" strokeweight="2pt">
                <v:textbox inset="2.88pt,2.88pt,2.88pt,2.88pt">
                  <w:txbxContent>
                    <w:p w14:paraId="0083259C" w14:textId="77777777" w:rsidR="00CD72EB" w:rsidRDefault="00356B14" w:rsidP="00FB4BF3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MONTHLY CLASS</w:t>
                      </w:r>
                    </w:p>
                    <w:p w14:paraId="0083259D" w14:textId="77777777" w:rsidR="00356B14" w:rsidRPr="005D63D9" w:rsidRDefault="00356B14" w:rsidP="00FB4BF3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TUITON FEE</w:t>
                      </w:r>
                    </w:p>
                    <w:p w14:paraId="0083259E" w14:textId="77777777" w:rsidR="000026FA" w:rsidRPr="00987E95" w:rsidRDefault="000026FA" w:rsidP="00450577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auto"/>
                          <w:sz w:val="24"/>
                          <w:szCs w:val="24"/>
                        </w:rPr>
                      </w:pPr>
                    </w:p>
                    <w:p w14:paraId="0083259F" w14:textId="77777777" w:rsidR="00EB41FE" w:rsidRPr="00356B14" w:rsidRDefault="00EB41FE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08325A0" w14:textId="77777777" w:rsidR="00116BBB" w:rsidRPr="007F1414" w:rsidRDefault="00116BBB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</w:pPr>
                      <w:r w:rsidRPr="00F00E0B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SPARKLERS</w:t>
                      </w:r>
                      <w:r w:rsidR="007F1414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C5F5B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>(Parent &amp; Tot: 3 -4</w:t>
                      </w:r>
                      <w:r w:rsidR="007F1414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 xml:space="preserve"> y</w:t>
                      </w:r>
                      <w:r w:rsidR="00E40FE3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>ea</w:t>
                      </w:r>
                      <w:r w:rsidR="007F1414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>rs</w:t>
                      </w:r>
                      <w:r w:rsidR="00E40FE3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 xml:space="preserve"> old</w:t>
                      </w:r>
                      <w:r w:rsidR="007F1414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>)</w:t>
                      </w:r>
                    </w:p>
                    <w:p w14:paraId="008325A1" w14:textId="4CBCE5CE" w:rsidR="00116BBB" w:rsidRPr="00987E95" w:rsidRDefault="007F1414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  <w:r w:rsidR="00734684" w:rsidRPr="00F00E0B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697150">
                        <w:rPr>
                          <w:rFonts w:ascii="Tahoma" w:hAnsi="Tahoma" w:cs="Tahoma"/>
                          <w:sz w:val="22"/>
                          <w:szCs w:val="22"/>
                        </w:rPr>
                        <w:t>45-minute</w:t>
                      </w:r>
                      <w:r w:rsidR="00EB41FE" w:rsidRPr="00F00E0B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class </w:t>
                      </w:r>
                      <w:r w:rsidR="00987E95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</w:t>
                      </w:r>
                      <w:r w:rsidR="00E40FE3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$1</w:t>
                      </w:r>
                      <w:r w:rsidR="0098481C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10</w:t>
                      </w:r>
                      <w:r w:rsidR="00987E95" w:rsidRPr="00987E95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.00/month</w:t>
                      </w:r>
                    </w:p>
                    <w:p w14:paraId="008325A2" w14:textId="77777777" w:rsidR="0064647C" w:rsidRPr="00F00E0B" w:rsidRDefault="0064647C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08325A3" w14:textId="77777777" w:rsidR="00116BBB" w:rsidRPr="007F1414" w:rsidRDefault="00116BBB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</w:pPr>
                      <w:r w:rsidRPr="00F00E0B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FIRECRACKERS</w:t>
                      </w:r>
                      <w:r w:rsidR="00987E95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 xml:space="preserve"> (4</w:t>
                      </w:r>
                      <w:r w:rsidR="001C5F5B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>.5 -6</w:t>
                      </w:r>
                      <w:r w:rsidR="007F1414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 xml:space="preserve"> years old)</w:t>
                      </w:r>
                    </w:p>
                    <w:p w14:paraId="008325A4" w14:textId="61032A01" w:rsidR="00116BBB" w:rsidRPr="000E3ABD" w:rsidRDefault="007F1414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 </w:t>
                      </w:r>
                      <w:r w:rsidR="00697150" w:rsidRPr="00F00E0B">
                        <w:rPr>
                          <w:rFonts w:ascii="Tahoma" w:hAnsi="Tahoma" w:cs="Tahoma"/>
                          <w:sz w:val="22"/>
                          <w:szCs w:val="22"/>
                        </w:rPr>
                        <w:t>45-minute</w:t>
                      </w:r>
                      <w:r w:rsidR="00EB41FE" w:rsidRPr="00F00E0B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class </w:t>
                      </w:r>
                      <w:r w:rsidR="00987E95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</w:t>
                      </w:r>
                      <w:r w:rsidR="00987E95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$1</w:t>
                      </w:r>
                      <w:r w:rsidR="0098481C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10</w:t>
                      </w:r>
                      <w:r w:rsidR="00987E95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.00/month</w:t>
                      </w:r>
                      <w:r w:rsidR="00987E95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008325A5" w14:textId="77777777" w:rsidR="0064647C" w:rsidRPr="00F00E0B" w:rsidRDefault="0064647C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08325A6" w14:textId="77777777" w:rsidR="00116BBB" w:rsidRPr="007F1414" w:rsidRDefault="00356B14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DYNAMITE: Boys/</w:t>
                      </w:r>
                      <w:r w:rsidR="0067420A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Girls</w:t>
                      </w:r>
                      <w:r w:rsidR="0067420A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 xml:space="preserve"> (</w:t>
                      </w:r>
                      <w:r w:rsidR="001C5F5B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>6.5 – 8.5</w:t>
                      </w:r>
                      <w:r w:rsidR="007F1414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 xml:space="preserve"> years old)</w:t>
                      </w:r>
                    </w:p>
                    <w:p w14:paraId="008325A7" w14:textId="1F3FF3FB" w:rsidR="00116BBB" w:rsidRPr="000E3ABD" w:rsidRDefault="007F1414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="00987E95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</w:t>
                      </w:r>
                      <w:r w:rsidR="00697150">
                        <w:rPr>
                          <w:rFonts w:ascii="Tahoma" w:hAnsi="Tahoma" w:cs="Tahoma"/>
                          <w:sz w:val="22"/>
                          <w:szCs w:val="22"/>
                        </w:rPr>
                        <w:t>45-minute</w:t>
                      </w:r>
                      <w:r w:rsidR="00987E95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class   </w:t>
                      </w:r>
                      <w:r w:rsidR="00987E95" w:rsidRPr="00987E95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$1</w:t>
                      </w:r>
                      <w:r w:rsidR="0098481C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10</w:t>
                      </w:r>
                      <w:r w:rsidR="00987E95" w:rsidRPr="00987E95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.00</w:t>
                      </w:r>
                      <w:r w:rsidR="00987E95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/month</w:t>
                      </w:r>
                    </w:p>
                    <w:p w14:paraId="008325A8" w14:textId="77777777" w:rsidR="0064647C" w:rsidRPr="00F00E0B" w:rsidRDefault="0064647C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08325A9" w14:textId="77777777" w:rsidR="00116BBB" w:rsidRPr="007F1414" w:rsidRDefault="0067420A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LITTLE DAGS</w:t>
                      </w:r>
                      <w:r w:rsidR="007F1414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1C5F5B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>(9</w:t>
                      </w:r>
                      <w:r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 xml:space="preserve"> – 11</w:t>
                      </w:r>
                      <w:r w:rsidR="007F1414"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  <w:t xml:space="preserve"> years old)</w:t>
                      </w:r>
                    </w:p>
                    <w:p w14:paraId="008325AA" w14:textId="07B96386" w:rsidR="00116BBB" w:rsidRDefault="007F1414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  <w:r w:rsidR="009B6790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</w:t>
                      </w:r>
                      <w:r w:rsidR="00987E95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</w:t>
                      </w:r>
                      <w:r w:rsidR="00697150">
                        <w:rPr>
                          <w:rFonts w:ascii="Tahoma" w:hAnsi="Tahoma" w:cs="Tahoma"/>
                          <w:sz w:val="22"/>
                          <w:szCs w:val="22"/>
                        </w:rPr>
                        <w:t>45-minute</w:t>
                      </w:r>
                      <w:r w:rsidR="00987E95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class    </w:t>
                      </w:r>
                      <w:r w:rsidR="00987E95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$1</w:t>
                      </w:r>
                      <w:r w:rsidR="0098481C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10</w:t>
                      </w:r>
                      <w:r w:rsidR="00987E95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.00/month</w:t>
                      </w:r>
                    </w:p>
                    <w:p w14:paraId="008325AB" w14:textId="77777777" w:rsidR="0067420A" w:rsidRDefault="0067420A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</w:pPr>
                    </w:p>
                    <w:p w14:paraId="008325AC" w14:textId="77777777" w:rsidR="0067420A" w:rsidRDefault="0067420A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auto"/>
                          <w:sz w:val="22"/>
                          <w:szCs w:val="22"/>
                        </w:rPr>
                        <w:t xml:space="preserve">BIGS DAGS </w:t>
                      </w:r>
                      <w:r w:rsidR="001C5F5B"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  <w:t xml:space="preserve">(11.5 - </w:t>
                      </w:r>
                      <w:r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  <w:t>15 years old)</w:t>
                      </w:r>
                    </w:p>
                    <w:p w14:paraId="008325AD" w14:textId="048D562B" w:rsidR="0067420A" w:rsidRPr="0067420A" w:rsidRDefault="0067420A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  <w:t xml:space="preserve">       </w:t>
                      </w:r>
                      <w:r w:rsidR="00697150"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  <w:t>45-minute</w:t>
                      </w:r>
                      <w:r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  <w:t xml:space="preserve"> class    </w:t>
                      </w:r>
                      <w:r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$1</w:t>
                      </w:r>
                      <w:r w:rsidR="0069731D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10</w:t>
                      </w:r>
                      <w:r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.00/month</w:t>
                      </w:r>
                    </w:p>
                    <w:p w14:paraId="008325AE" w14:textId="77777777" w:rsidR="0067420A" w:rsidRPr="00987E95" w:rsidRDefault="0067420A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</w:pPr>
                    </w:p>
                    <w:p w14:paraId="008325AF" w14:textId="77777777" w:rsidR="00116BBB" w:rsidRPr="007F1414" w:rsidRDefault="00F971A8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sz w:val="22"/>
                          <w:szCs w:val="22"/>
                        </w:rPr>
                      </w:pPr>
                      <w:r w:rsidRPr="00F00E0B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>TRAMPOLINE</w:t>
                      </w:r>
                      <w:r w:rsidR="00987E95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  <w:t xml:space="preserve"> CLASS</w:t>
                      </w:r>
                    </w:p>
                    <w:p w14:paraId="008325B0" w14:textId="5F0D7B56" w:rsidR="00116BBB" w:rsidRPr="005B75AA" w:rsidRDefault="007F1414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  </w:t>
                      </w:r>
                      <w:r w:rsidR="009B6790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 </w:t>
                      </w:r>
                      <w:r w:rsidR="00697150">
                        <w:rPr>
                          <w:rFonts w:ascii="Tahoma" w:hAnsi="Tahoma" w:cs="Tahoma"/>
                          <w:sz w:val="22"/>
                          <w:szCs w:val="22"/>
                        </w:rPr>
                        <w:t>45-minute</w:t>
                      </w:r>
                      <w:r w:rsidR="005B75AA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class      </w:t>
                      </w:r>
                      <w:r w:rsidR="005B75AA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$1</w:t>
                      </w:r>
                      <w:r w:rsidR="0069731D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10</w:t>
                      </w:r>
                      <w:r w:rsidR="005B75AA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.00/month</w:t>
                      </w:r>
                    </w:p>
                    <w:p w14:paraId="008325B1" w14:textId="77777777" w:rsidR="00F00E0B" w:rsidRPr="00F00E0B" w:rsidRDefault="00F00E0B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</w:pPr>
                    </w:p>
                    <w:p w14:paraId="008325B2" w14:textId="77777777" w:rsidR="005B75AA" w:rsidRPr="0067420A" w:rsidRDefault="005B75AA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auto"/>
                          <w:sz w:val="22"/>
                          <w:szCs w:val="22"/>
                        </w:rPr>
                        <w:t>BOYS FITNESS</w:t>
                      </w:r>
                      <w:r w:rsidR="0067420A">
                        <w:rPr>
                          <w:rFonts w:ascii="Tahoma" w:hAnsi="Tahoma" w:cs="Tahoma"/>
                          <w:b/>
                          <w:color w:val="auto"/>
                          <w:sz w:val="22"/>
                          <w:szCs w:val="22"/>
                        </w:rPr>
                        <w:t>/T &amp; T</w:t>
                      </w:r>
                      <w:r>
                        <w:rPr>
                          <w:rFonts w:ascii="Tahoma" w:hAnsi="Tahoma" w:cs="Tahoma"/>
                          <w:b/>
                          <w:color w:val="auto"/>
                          <w:sz w:val="22"/>
                          <w:szCs w:val="22"/>
                        </w:rPr>
                        <w:t xml:space="preserve"> CLASS</w:t>
                      </w:r>
                    </w:p>
                    <w:p w14:paraId="008325B3" w14:textId="23BEC68E" w:rsidR="005B75AA" w:rsidRDefault="005B75AA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  <w:t xml:space="preserve">      </w:t>
                      </w:r>
                      <w:r w:rsidR="00697150"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  <w:t>45-minute</w:t>
                      </w:r>
                      <w:r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  <w:t xml:space="preserve"> class    </w:t>
                      </w:r>
                      <w:r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$1</w:t>
                      </w:r>
                      <w:r w:rsidR="0069731D"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10</w:t>
                      </w:r>
                      <w:r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  <w:t>.00/month</w:t>
                      </w:r>
                    </w:p>
                    <w:p w14:paraId="008325B4" w14:textId="77777777" w:rsidR="0099380F" w:rsidRDefault="0099380F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FF0000"/>
                          <w:sz w:val="22"/>
                          <w:szCs w:val="22"/>
                        </w:rPr>
                      </w:pPr>
                    </w:p>
                    <w:p w14:paraId="008325B5" w14:textId="77777777" w:rsidR="005B75AA" w:rsidRPr="001C5F5B" w:rsidRDefault="005B75AA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color w:val="auto"/>
                          <w:sz w:val="22"/>
                          <w:szCs w:val="22"/>
                        </w:rPr>
                      </w:pPr>
                    </w:p>
                    <w:p w14:paraId="008325B6" w14:textId="77777777" w:rsidR="007C19C8" w:rsidRPr="007F1414" w:rsidRDefault="007F1414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auto"/>
                          <w:sz w:val="22"/>
                          <w:szCs w:val="22"/>
                        </w:rPr>
                        <w:t xml:space="preserve">ROCKETS FEES </w:t>
                      </w:r>
                      <w:r>
                        <w:rPr>
                          <w:rFonts w:ascii="Tahoma" w:hAnsi="Tahoma" w:cs="Tahoma"/>
                          <w:color w:val="auto"/>
                          <w:sz w:val="22"/>
                          <w:szCs w:val="22"/>
                        </w:rPr>
                        <w:t>(Special Needs)</w:t>
                      </w:r>
                    </w:p>
                    <w:p w14:paraId="008325B7" w14:textId="075D48A2" w:rsidR="00A93A29" w:rsidRDefault="00A93A29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Cs/>
                          <w:color w:val="auto"/>
                          <w:sz w:val="22"/>
                          <w:szCs w:val="22"/>
                        </w:rPr>
                        <w:t xml:space="preserve">1:1 (30 minutes): </w:t>
                      </w:r>
                      <w:r w:rsidR="004E096C">
                        <w:rPr>
                          <w:rFonts w:ascii="Tahoma" w:hAnsi="Tahoma" w:cs="Tahoma"/>
                          <w:bCs/>
                          <w:color w:val="FF0000"/>
                          <w:sz w:val="22"/>
                          <w:szCs w:val="22"/>
                        </w:rPr>
                        <w:t>$1</w:t>
                      </w:r>
                      <w:r w:rsidR="0069731D">
                        <w:rPr>
                          <w:rFonts w:ascii="Tahoma" w:hAnsi="Tahoma" w:cs="Tahoma"/>
                          <w:bCs/>
                          <w:color w:val="FF0000"/>
                          <w:sz w:val="22"/>
                          <w:szCs w:val="22"/>
                        </w:rPr>
                        <w:t>10</w:t>
                      </w:r>
                      <w:r>
                        <w:rPr>
                          <w:rFonts w:ascii="Tahoma" w:hAnsi="Tahoma" w:cs="Tahoma"/>
                          <w:bCs/>
                          <w:color w:val="FF0000"/>
                          <w:sz w:val="22"/>
                          <w:szCs w:val="22"/>
                        </w:rPr>
                        <w:t>.00</w:t>
                      </w:r>
                    </w:p>
                    <w:p w14:paraId="008325B8" w14:textId="77777777" w:rsidR="00563BC3" w:rsidRDefault="00563BC3" w:rsidP="009B6790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FF0000"/>
                          <w:sz w:val="22"/>
                          <w:szCs w:val="22"/>
                        </w:rPr>
                      </w:pPr>
                    </w:p>
                    <w:p w14:paraId="008325B9" w14:textId="77777777" w:rsidR="00563BC3" w:rsidRPr="001B5F2D" w:rsidRDefault="00563BC3" w:rsidP="009B6790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1B5F2D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STUDENT/TEACHER RATIO:</w:t>
                      </w:r>
                    </w:p>
                    <w:p w14:paraId="008325BA" w14:textId="77777777" w:rsidR="00563BC3" w:rsidRPr="001B5F2D" w:rsidRDefault="00563BC3" w:rsidP="009B6790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1B5F2D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Sparkler</w:t>
                      </w:r>
                      <w:r w:rsidR="001B5F2D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s</w:t>
                      </w:r>
                      <w:r w:rsidR="00E40FE3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: 6</w:t>
                      </w:r>
                      <w:r w:rsidR="001C5F5B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:1</w:t>
                      </w:r>
                      <w:r w:rsidR="001C5F5B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ab/>
                        <w:t xml:space="preserve">           Big </w:t>
                      </w:r>
                      <w:proofErr w:type="spellStart"/>
                      <w:r w:rsidR="001C5F5B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Dags</w:t>
                      </w:r>
                      <w:proofErr w:type="spellEnd"/>
                      <w:r w:rsidR="001C5F5B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: 6</w:t>
                      </w:r>
                      <w:r w:rsidR="0067420A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:1</w:t>
                      </w:r>
                    </w:p>
                    <w:p w14:paraId="008325BB" w14:textId="77777777" w:rsidR="001B5F2D" w:rsidRPr="001B5F2D" w:rsidRDefault="0099380F" w:rsidP="009B6790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Fire</w:t>
                      </w:r>
                      <w:r w:rsidR="001C5F5B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crackers: 6:1        Trampoline: 6</w:t>
                      </w:r>
                      <w:r w:rsidR="0067420A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:1         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008325BC" w14:textId="77777777" w:rsidR="0099380F" w:rsidRDefault="001C5F5B" w:rsidP="009B6790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Dynamite: 6</w:t>
                      </w:r>
                      <w:r w:rsidR="0067420A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:1            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Boys Fitness: 6</w:t>
                      </w:r>
                      <w:r w:rsidR="0099380F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:1</w:t>
                      </w:r>
                    </w:p>
                    <w:p w14:paraId="008325BD" w14:textId="77777777" w:rsidR="001B5F2D" w:rsidRDefault="001C5F5B" w:rsidP="009B6790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Little </w:t>
                      </w:r>
                      <w:proofErr w:type="spellStart"/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Dags</w:t>
                      </w:r>
                      <w:proofErr w:type="spellEnd"/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: 6</w:t>
                      </w:r>
                      <w:r w:rsidR="0099380F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:1 </w:t>
                      </w:r>
                    </w:p>
                    <w:p w14:paraId="008325BE" w14:textId="77777777" w:rsidR="0099380F" w:rsidRDefault="0099380F" w:rsidP="009B6790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08325BF" w14:textId="77777777" w:rsidR="0099380F" w:rsidRDefault="0099380F" w:rsidP="009B6790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PAYMENT POLICY: 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Credit card auto pay only</w:t>
                      </w:r>
                    </w:p>
                    <w:p w14:paraId="35CBEF31" w14:textId="7AB35FCB" w:rsidR="0010385D" w:rsidRDefault="0010385D" w:rsidP="009B6790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Payments are charged to the card on file on the </w:t>
                      </w:r>
                      <w:r w:rsidR="0083334A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20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t</w:t>
                      </w:r>
                      <w:r w:rsidR="0083334A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h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of </w:t>
                      </w:r>
                      <w:r w:rsidR="0083334A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the</w:t>
                      </w:r>
                      <w:r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month </w:t>
                      </w:r>
                      <w:r w:rsidR="0083334A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prior to </w:t>
                      </w:r>
                      <w:r w:rsidR="00CE0707">
                        <w:rPr>
                          <w:rFonts w:ascii="Tahoma" w:hAnsi="Tahoma" w:cs="Tahoma"/>
                          <w:bCs/>
                          <w:color w:val="000000" w:themeColor="text1"/>
                          <w:sz w:val="22"/>
                          <w:szCs w:val="22"/>
                        </w:rPr>
                        <w:t>participating in class to hold your spot.</w:t>
                      </w:r>
                    </w:p>
                    <w:p w14:paraId="1B7C360A" w14:textId="13FB83C9" w:rsidR="00187B02" w:rsidRPr="00187B02" w:rsidRDefault="00187B02" w:rsidP="009B6790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FF0000"/>
                          <w:sz w:val="22"/>
                          <w:szCs w:val="22"/>
                        </w:rPr>
                      </w:pPr>
                      <w:r>
                        <w:rPr>
                          <w:rFonts w:ascii="Tahoma" w:hAnsi="Tahoma" w:cs="Tahoma"/>
                          <w:bCs/>
                          <w:color w:val="FF0000"/>
                          <w:sz w:val="22"/>
                          <w:szCs w:val="22"/>
                        </w:rPr>
                        <w:t>Must cancel 2 weeks prior to the end of the month.</w:t>
                      </w:r>
                    </w:p>
                    <w:p w14:paraId="008325C0" w14:textId="5F1EF9E0" w:rsidR="009B6790" w:rsidRPr="0010385D" w:rsidRDefault="009B6790" w:rsidP="00F00E0B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color w:val="F2F2F2" w:themeColor="background1" w:themeShade="F2"/>
                          <w:sz w:val="22"/>
                          <w:szCs w:val="22"/>
                        </w:rPr>
                      </w:pPr>
                    </w:p>
                    <w:p w14:paraId="008325C1" w14:textId="1BE02208" w:rsidR="00F00E0B" w:rsidRDefault="00F00E0B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93A29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0832578" wp14:editId="00832579">
                <wp:simplePos x="0" y="0"/>
                <wp:positionH relativeFrom="column">
                  <wp:posOffset>6602730</wp:posOffset>
                </wp:positionH>
                <wp:positionV relativeFrom="paragraph">
                  <wp:posOffset>1905</wp:posOffset>
                </wp:positionV>
                <wp:extent cx="2752725" cy="7044690"/>
                <wp:effectExtent l="0" t="0" r="9525" b="381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704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325D4" w14:textId="77777777" w:rsidR="00862964" w:rsidRDefault="00862964" w:rsidP="00862964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COMPETITIVE TEAMS</w:t>
                            </w:r>
                          </w:p>
                          <w:p w14:paraId="008325D5" w14:textId="77777777" w:rsidR="00862964" w:rsidRDefault="00862964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 xml:space="preserve">Mission: 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>To develop the inner champion in each athlete</w:t>
                            </w:r>
                          </w:p>
                          <w:p w14:paraId="008325D6" w14:textId="77777777" w:rsidR="007A1583" w:rsidRDefault="007A1583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008325D7" w14:textId="77777777" w:rsidR="00862964" w:rsidRDefault="00862964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 xml:space="preserve">Vision: 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To help each child aspire to the highest levels in</w:t>
                            </w:r>
                            <w:r w:rsidR="00DF0AAF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Women’s Artistic</w:t>
                            </w:r>
                            <w:r w:rsidR="00C01CA1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Xcel </w:t>
                            </w:r>
                            <w:r w:rsidR="00DF0AAF"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Gymnastics </w:t>
                            </w:r>
                            <w:r w:rsidR="00C01CA1">
                              <w:rPr>
                                <w:color w:val="auto"/>
                                <w:sz w:val="32"/>
                                <w:szCs w:val="32"/>
                              </w:rPr>
                              <w:t>program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 and the Trampoline and Tumbling program</w:t>
                            </w:r>
                            <w:r w:rsidR="00C01CA1">
                              <w:rPr>
                                <w:color w:val="auto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008325D8" w14:textId="77777777" w:rsidR="007A1583" w:rsidRDefault="007A1583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008325D9" w14:textId="77777777" w:rsidR="00862964" w:rsidRDefault="00862964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 xml:space="preserve">Philosophy: </w:t>
                            </w: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>To teach each child to become strong, confident individuals who achieve their goals and overcome obstacles.</w:t>
                            </w:r>
                          </w:p>
                          <w:p w14:paraId="008325DA" w14:textId="77777777" w:rsidR="00862964" w:rsidRDefault="00862964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auto"/>
                                <w:sz w:val="32"/>
                                <w:szCs w:val="32"/>
                              </w:rPr>
                              <w:t xml:space="preserve">Our athletes compete locally, regionally and nationally. </w:t>
                            </w:r>
                          </w:p>
                          <w:p w14:paraId="008325DB" w14:textId="77777777" w:rsidR="00862964" w:rsidRDefault="00862964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008325DC" w14:textId="77777777" w:rsidR="00A93A29" w:rsidRDefault="00A93A29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008325DD" w14:textId="77777777" w:rsidR="00A93A29" w:rsidRPr="0099380F" w:rsidRDefault="0099380F" w:rsidP="0099380F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99380F"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**By Invitation Only**</w:t>
                            </w:r>
                          </w:p>
                          <w:p w14:paraId="008325DE" w14:textId="77777777" w:rsidR="00A93A29" w:rsidRDefault="00A93A29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008325DF" w14:textId="77777777" w:rsidR="00A93A29" w:rsidRDefault="00A93A29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008325E0" w14:textId="77777777" w:rsidR="00C01CA1" w:rsidRPr="00862964" w:rsidRDefault="00C01CA1" w:rsidP="00862964">
                            <w:pPr>
                              <w:rPr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32578" id="Text Box 17" o:spid="_x0000_s1028" type="#_x0000_t202" style="position:absolute;margin-left:519.9pt;margin-top:.15pt;width:216.75pt;height:554.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" stroked="f">
                <v:textbox>
                  <w:txbxContent>
                    <w:p w14:paraId="008325D4" w14:textId="77777777" w:rsidR="00862964" w:rsidRDefault="00862964" w:rsidP="00862964">
                      <w:pPr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  <w:szCs w:val="32"/>
                        </w:rPr>
                        <w:t>COMPETITIVE TEAMS</w:t>
                      </w:r>
                    </w:p>
                    <w:p w14:paraId="008325D5" w14:textId="77777777" w:rsidR="00862964" w:rsidRDefault="00862964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auto"/>
                          <w:sz w:val="32"/>
                          <w:szCs w:val="32"/>
                        </w:rPr>
                        <w:t xml:space="preserve">Mission: </w:t>
                      </w:r>
                      <w:r>
                        <w:rPr>
                          <w:color w:val="auto"/>
                          <w:sz w:val="32"/>
                          <w:szCs w:val="32"/>
                        </w:rPr>
                        <w:t>To develop the inner champion in each athlete</w:t>
                      </w:r>
                    </w:p>
                    <w:p w14:paraId="008325D6" w14:textId="77777777" w:rsidR="007A1583" w:rsidRDefault="007A1583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</w:p>
                    <w:p w14:paraId="008325D7" w14:textId="77777777" w:rsidR="00862964" w:rsidRDefault="00862964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auto"/>
                          <w:sz w:val="32"/>
                          <w:szCs w:val="32"/>
                        </w:rPr>
                        <w:t xml:space="preserve">Vision: </w:t>
                      </w:r>
                      <w:r>
                        <w:rPr>
                          <w:color w:val="auto"/>
                          <w:sz w:val="32"/>
                          <w:szCs w:val="32"/>
                        </w:rPr>
                        <w:t xml:space="preserve"> To help each child aspire to the highest levels in</w:t>
                      </w:r>
                      <w:r w:rsidR="00DF0AAF">
                        <w:rPr>
                          <w:color w:val="auto"/>
                          <w:sz w:val="32"/>
                          <w:szCs w:val="32"/>
                        </w:rPr>
                        <w:t xml:space="preserve"> Women’s Artistic</w:t>
                      </w:r>
                      <w:r w:rsidR="00C01CA1">
                        <w:rPr>
                          <w:color w:val="auto"/>
                          <w:sz w:val="32"/>
                          <w:szCs w:val="32"/>
                        </w:rPr>
                        <w:t xml:space="preserve"> Xcel </w:t>
                      </w:r>
                      <w:r w:rsidR="00DF0AAF">
                        <w:rPr>
                          <w:color w:val="auto"/>
                          <w:sz w:val="32"/>
                          <w:szCs w:val="32"/>
                        </w:rPr>
                        <w:t xml:space="preserve">Gymnastics </w:t>
                      </w:r>
                      <w:r w:rsidR="00C01CA1">
                        <w:rPr>
                          <w:color w:val="auto"/>
                          <w:sz w:val="32"/>
                          <w:szCs w:val="32"/>
                        </w:rPr>
                        <w:t>program</w:t>
                      </w:r>
                      <w:r>
                        <w:rPr>
                          <w:color w:val="auto"/>
                          <w:sz w:val="32"/>
                          <w:szCs w:val="32"/>
                        </w:rPr>
                        <w:t xml:space="preserve"> and the Trampoline and Tumbling program</w:t>
                      </w:r>
                      <w:r w:rsidR="00C01CA1">
                        <w:rPr>
                          <w:color w:val="auto"/>
                          <w:sz w:val="32"/>
                          <w:szCs w:val="32"/>
                        </w:rPr>
                        <w:t>.</w:t>
                      </w:r>
                    </w:p>
                    <w:p w14:paraId="008325D8" w14:textId="77777777" w:rsidR="007A1583" w:rsidRDefault="007A1583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</w:p>
                    <w:p w14:paraId="008325D9" w14:textId="77777777" w:rsidR="00862964" w:rsidRDefault="00862964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auto"/>
                          <w:sz w:val="32"/>
                          <w:szCs w:val="32"/>
                        </w:rPr>
                        <w:t xml:space="preserve">Philosophy: </w:t>
                      </w:r>
                      <w:r>
                        <w:rPr>
                          <w:color w:val="auto"/>
                          <w:sz w:val="32"/>
                          <w:szCs w:val="32"/>
                        </w:rPr>
                        <w:t>To teach each child to become strong, confident individuals who achieve their goals and overcome obstacles.</w:t>
                      </w:r>
                    </w:p>
                    <w:p w14:paraId="008325DA" w14:textId="77777777" w:rsidR="00862964" w:rsidRDefault="00862964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  <w:r>
                        <w:rPr>
                          <w:color w:val="auto"/>
                          <w:sz w:val="32"/>
                          <w:szCs w:val="32"/>
                        </w:rPr>
                        <w:t xml:space="preserve">Our athletes compete locally, regionally and nationally. </w:t>
                      </w:r>
                    </w:p>
                    <w:p w14:paraId="008325DB" w14:textId="77777777" w:rsidR="00862964" w:rsidRDefault="00862964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</w:p>
                    <w:p w14:paraId="008325DC" w14:textId="77777777" w:rsidR="00A93A29" w:rsidRDefault="00A93A29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</w:p>
                    <w:p w14:paraId="008325DD" w14:textId="77777777" w:rsidR="00A93A29" w:rsidRPr="0099380F" w:rsidRDefault="0099380F" w:rsidP="0099380F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99380F">
                        <w:rPr>
                          <w:rFonts w:ascii="Tahoma" w:hAnsi="Tahoma" w:cs="Tahoma"/>
                          <w:b/>
                          <w:bCs/>
                          <w:color w:val="FF0000"/>
                          <w:sz w:val="24"/>
                          <w:szCs w:val="24"/>
                        </w:rPr>
                        <w:t>**By Invitation Only**</w:t>
                      </w:r>
                    </w:p>
                    <w:p w14:paraId="008325DE" w14:textId="77777777" w:rsidR="00A93A29" w:rsidRDefault="00A93A29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</w:p>
                    <w:p w14:paraId="008325DF" w14:textId="77777777" w:rsidR="00A93A29" w:rsidRDefault="00A93A29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</w:p>
                    <w:p w14:paraId="008325E0" w14:textId="77777777" w:rsidR="00C01CA1" w:rsidRPr="00862964" w:rsidRDefault="00C01CA1" w:rsidP="00862964">
                      <w:pPr>
                        <w:rPr>
                          <w:color w:val="auto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83256F" w14:textId="77777777" w:rsidR="00116BBB" w:rsidRDefault="00116BBB" w:rsidP="00106BA2">
      <w:pPr>
        <w:pStyle w:val="Subtitle"/>
      </w:pPr>
      <w:r>
        <w:br w:type="page"/>
      </w:r>
    </w:p>
    <w:p w14:paraId="00832570" w14:textId="69BE97B4" w:rsidR="001649D7" w:rsidRDefault="00D70023" w:rsidP="001649D7">
      <w:pPr>
        <w:keepNext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lastRenderedPageBreak/>
        <w:drawing>
          <wp:anchor distT="36576" distB="36576" distL="36576" distR="36576" simplePos="0" relativeHeight="251666944" behindDoc="0" locked="0" layoutInCell="1" allowOverlap="1" wp14:anchorId="0083258A" wp14:editId="4EA023DF">
            <wp:simplePos x="0" y="0"/>
            <wp:positionH relativeFrom="margin">
              <wp:posOffset>6275337</wp:posOffset>
            </wp:positionH>
            <wp:positionV relativeFrom="margin">
              <wp:posOffset>4548</wp:posOffset>
            </wp:positionV>
            <wp:extent cx="2902688" cy="1933308"/>
            <wp:effectExtent l="0" t="0" r="0" b="0"/>
            <wp:wrapNone/>
            <wp:docPr id="7" name="Picture 7" descr="dagothe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gotherlog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95" cy="1943969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7C0C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9232" behindDoc="0" locked="0" layoutInCell="1" allowOverlap="1" wp14:anchorId="0083257A" wp14:editId="0083257B">
            <wp:simplePos x="0" y="0"/>
            <wp:positionH relativeFrom="column">
              <wp:posOffset>1009650</wp:posOffset>
            </wp:positionH>
            <wp:positionV relativeFrom="paragraph">
              <wp:posOffset>5451475</wp:posOffset>
            </wp:positionV>
            <wp:extent cx="981075" cy="9912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_0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1235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649D7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752" behindDoc="0" locked="0" layoutInCell="1" allowOverlap="1" wp14:anchorId="0083257C" wp14:editId="0083257D">
                <wp:simplePos x="0" y="0"/>
                <wp:positionH relativeFrom="margin">
                  <wp:posOffset>3079115</wp:posOffset>
                </wp:positionH>
                <wp:positionV relativeFrom="paragraph">
                  <wp:posOffset>2533650</wp:posOffset>
                </wp:positionV>
                <wp:extent cx="2981325" cy="2152650"/>
                <wp:effectExtent l="635" t="0" r="0" b="1905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15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8325E1" w14:textId="77777777" w:rsidR="004F4282" w:rsidRPr="00995F7A" w:rsidRDefault="004F4282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95F7A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How often have you said, “I would love to see my child challenged, have fun</w:t>
                            </w:r>
                            <w:r w:rsidR="00DB429E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,</w:t>
                            </w:r>
                            <w:r w:rsidRPr="00995F7A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and grow to be a successful adult?” Now you can stop talking about it and do it! We make it easy to have the adventure of a lifetime with our expert gymnastics instructors, developmentally appropriate placement, challenging and fun lesson plans, a safe environment, and a positive and fun atmosphere. Yes, as a member now you can become part of DAG and have an adventure that will enhance your child’s development for a lifetime.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3257C" id="Text Box 3" o:spid="_x0000_s1029" type="#_x0000_t202" style="position:absolute;margin-left:242.45pt;margin-top:199.5pt;width:234.75pt;height:169.5pt;z-index:25165875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008325E1" w14:textId="77777777" w:rsidR="004F4282" w:rsidRPr="00995F7A" w:rsidRDefault="004F4282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95F7A">
                        <w:rPr>
                          <w:rFonts w:ascii="Tahoma" w:hAnsi="Tahoma" w:cs="Tahoma"/>
                          <w:sz w:val="22"/>
                          <w:szCs w:val="22"/>
                        </w:rPr>
                        <w:t>How often have you said, “I would love to see my child challenged, have fun</w:t>
                      </w:r>
                      <w:r w:rsidR="00DB429E">
                        <w:rPr>
                          <w:rFonts w:ascii="Tahoma" w:hAnsi="Tahoma" w:cs="Tahoma"/>
                          <w:sz w:val="22"/>
                          <w:szCs w:val="22"/>
                        </w:rPr>
                        <w:t>,</w:t>
                      </w:r>
                      <w:r w:rsidRPr="00995F7A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and grow to be a successful adult?” Now you can stop talking about it and do it! We make it easy to have the adventure of a lifetime with our expert gymnastics instructors, developmentally appropriate placement, challenging and fun lesson plans, a safe environment, and a positive and fun atmosphere. Yes, as a member now you can become part of DAG and have an adventure that will enhance your child’s development for a lifetime.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649D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083257E" wp14:editId="0083257F">
                <wp:simplePos x="0" y="0"/>
                <wp:positionH relativeFrom="column">
                  <wp:posOffset>3249295</wp:posOffset>
                </wp:positionH>
                <wp:positionV relativeFrom="paragraph">
                  <wp:posOffset>2219325</wp:posOffset>
                </wp:positionV>
                <wp:extent cx="2644140" cy="364490"/>
                <wp:effectExtent l="0" t="0" r="4445" b="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414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325E2" w14:textId="77777777" w:rsidR="00201BE9" w:rsidRPr="00201BE9" w:rsidRDefault="00201BE9" w:rsidP="00201BE9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Czarina a</w:t>
                            </w:r>
                            <w:r w:rsidRPr="00201BE9">
                              <w:rPr>
                                <w:b/>
                                <w:sz w:val="20"/>
                              </w:rPr>
                              <w:t>ge 6 months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3257E" id="Text Box 20" o:spid="_x0000_s1030" type="#_x0000_t202" style="position:absolute;margin-left:255.85pt;margin-top:174.75pt;width:208.2pt;height:28.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" stroked="f">
                <v:textbox style="mso-fit-shape-to-text:t" inset="0,0,0,0">
                  <w:txbxContent>
                    <w:p w14:paraId="008325E2" w14:textId="77777777" w:rsidR="00201BE9" w:rsidRPr="00201BE9" w:rsidRDefault="00201BE9" w:rsidP="00201BE9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noProof/>
                          <w:sz w:val="32"/>
                          <w:szCs w:val="24"/>
                        </w:rPr>
                      </w:pPr>
                      <w:r>
                        <w:rPr>
                          <w:b/>
                          <w:sz w:val="20"/>
                        </w:rPr>
                        <w:t>Czarina a</w:t>
                      </w:r>
                      <w:r w:rsidRPr="00201BE9">
                        <w:rPr>
                          <w:b/>
                          <w:sz w:val="20"/>
                        </w:rPr>
                        <w:t>ge 6 months</w:t>
                      </w:r>
                    </w:p>
                  </w:txbxContent>
                </v:textbox>
              </v:shape>
            </w:pict>
          </mc:Fallback>
        </mc:AlternateContent>
      </w:r>
      <w:r w:rsidR="00340029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41344" behindDoc="0" locked="0" layoutInCell="1" allowOverlap="1" wp14:anchorId="00832580" wp14:editId="00832581">
            <wp:simplePos x="0" y="0"/>
            <wp:positionH relativeFrom="margin">
              <wp:posOffset>3249295</wp:posOffset>
            </wp:positionH>
            <wp:positionV relativeFrom="paragraph">
              <wp:posOffset>180975</wp:posOffset>
            </wp:positionV>
            <wp:extent cx="2644140" cy="1981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zarina in tunne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981200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9D7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00832582" wp14:editId="00832583">
                <wp:simplePos x="0" y="0"/>
                <wp:positionH relativeFrom="margin">
                  <wp:posOffset>3079115</wp:posOffset>
                </wp:positionH>
                <wp:positionV relativeFrom="paragraph">
                  <wp:posOffset>4810125</wp:posOffset>
                </wp:positionV>
                <wp:extent cx="2981325" cy="2628900"/>
                <wp:effectExtent l="635" t="0" r="0" b="190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62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8325E3" w14:textId="77777777" w:rsidR="00971B8E" w:rsidRPr="00971B8E" w:rsidRDefault="00971B8E" w:rsidP="00971B8E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08325E4" w14:textId="77777777" w:rsidR="00201BE9" w:rsidRPr="00201BE9" w:rsidRDefault="007A4E63" w:rsidP="00201BE9">
                            <w:pPr>
                              <w:keepNext/>
                              <w:widowControl w:val="0"/>
                              <w:spacing w:after="0" w:line="240" w:lineRule="auto"/>
                              <w:jc w:val="center"/>
                              <w:rPr>
                                <w:sz w:val="24"/>
                              </w:rPr>
                            </w:pPr>
                            <w:r w:rsidRPr="00201BE9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sz w:val="32"/>
                                <w:szCs w:val="24"/>
                              </w:rPr>
                              <w:drawing>
                                <wp:inline distT="0" distB="0" distL="0" distR="0" wp14:anchorId="008325FA" wp14:editId="008325FB">
                                  <wp:extent cx="2907665" cy="2085975"/>
                                  <wp:effectExtent l="0" t="0" r="0" b="0"/>
                                  <wp:docPr id="5" name="Picture 5" descr="C:\Users\Rodriguez\Pictures\Rising Stars training and 2014 Thanksgiving\DSC0032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Rodriguez\Pictures\Rising Stars training and 2014 Thanksgiving\DSC0032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7665" cy="2085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8325E5" w14:textId="77777777" w:rsidR="00201BE9" w:rsidRPr="00201BE9" w:rsidRDefault="00201BE9" w:rsidP="00201BE9">
                            <w:pPr>
                              <w:pStyle w:val="Caption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201BE9">
                              <w:rPr>
                                <w:b/>
                                <w:sz w:val="20"/>
                              </w:rPr>
                              <w:t xml:space="preserve">Czarina age </w:t>
                            </w:r>
                            <w:r w:rsidR="000744DA" w:rsidRPr="00201BE9">
                              <w:rPr>
                                <w:b/>
                                <w:sz w:val="20"/>
                              </w:rPr>
                              <w:t>6 years</w:t>
                            </w:r>
                          </w:p>
                          <w:p w14:paraId="008325E6" w14:textId="77777777" w:rsidR="007A6D38" w:rsidRDefault="007A6D38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08325E7" w14:textId="77777777" w:rsidR="00971B8E" w:rsidRDefault="00971B8E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08325E8" w14:textId="77777777" w:rsidR="00971B8E" w:rsidRDefault="00971B8E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08325E9" w14:textId="77777777" w:rsidR="00971B8E" w:rsidRDefault="00971B8E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08325EA" w14:textId="77777777" w:rsidR="004F4282" w:rsidRDefault="004F4282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 CONNECT WITH US ON</w:t>
                            </w:r>
                          </w:p>
                          <w:p w14:paraId="008325EB" w14:textId="77777777" w:rsidR="00573158" w:rsidRDefault="00573158" w:rsidP="00971B8E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08325EC" w14:textId="77777777" w:rsidR="004F4282" w:rsidRDefault="004F4282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08325ED" w14:textId="77777777" w:rsidR="004F4282" w:rsidRDefault="004F4282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08325EE" w14:textId="77777777" w:rsidR="004F4282" w:rsidRDefault="004F4282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008325EF" w14:textId="77777777" w:rsidR="004F4282" w:rsidRDefault="004F4282" w:rsidP="00971B8E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32582" id="Text Box 6" o:spid="_x0000_s1031" type="#_x0000_t202" style="position:absolute;margin-left:242.45pt;margin-top:378.75pt;width:234.75pt;height:207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" filled="f" fillcolor="#5b9bd5" stroked="f" strokecolor="black [0]" strokeweight="2pt">
                <v:textbox inset="2.88pt,2.88pt,2.88pt,2.88pt">
                  <w:txbxContent>
                    <w:p w14:paraId="008325E3" w14:textId="77777777" w:rsidR="00971B8E" w:rsidRPr="00971B8E" w:rsidRDefault="00971B8E" w:rsidP="00971B8E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08325E4" w14:textId="77777777" w:rsidR="00201BE9" w:rsidRPr="00201BE9" w:rsidRDefault="007A4E63" w:rsidP="00201BE9">
                      <w:pPr>
                        <w:keepNext/>
                        <w:widowControl w:val="0"/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 w:rsidRPr="00201BE9">
                        <w:rPr>
                          <w:rFonts w:ascii="Tahoma" w:hAnsi="Tahoma" w:cs="Tahoma"/>
                          <w:b/>
                          <w:bCs/>
                          <w:noProof/>
                          <w:sz w:val="32"/>
                          <w:szCs w:val="24"/>
                        </w:rPr>
                        <w:drawing>
                          <wp:inline distT="0" distB="0" distL="0" distR="0" wp14:anchorId="008325FA" wp14:editId="008325FB">
                            <wp:extent cx="2907665" cy="2085975"/>
                            <wp:effectExtent l="0" t="0" r="0" b="0"/>
                            <wp:docPr id="5" name="Picture 5" descr="C:\Users\Rodriguez\Pictures\Rising Stars training and 2014 Thanksgiving\DSC0032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Rodriguez\Pictures\Rising Stars training and 2014 Thanksgiving\DSC0032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7665" cy="2085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8325E5" w14:textId="77777777" w:rsidR="00201BE9" w:rsidRPr="00201BE9" w:rsidRDefault="00201BE9" w:rsidP="00201BE9">
                      <w:pPr>
                        <w:pStyle w:val="Caption"/>
                        <w:jc w:val="center"/>
                        <w:rPr>
                          <w:b/>
                          <w:sz w:val="20"/>
                        </w:rPr>
                      </w:pPr>
                      <w:r w:rsidRPr="00201BE9">
                        <w:rPr>
                          <w:b/>
                          <w:sz w:val="20"/>
                        </w:rPr>
                        <w:t xml:space="preserve">Czarina age </w:t>
                      </w:r>
                      <w:r w:rsidR="000744DA" w:rsidRPr="00201BE9">
                        <w:rPr>
                          <w:b/>
                          <w:sz w:val="20"/>
                        </w:rPr>
                        <w:t>6 years</w:t>
                      </w:r>
                    </w:p>
                    <w:p w14:paraId="008325E6" w14:textId="77777777" w:rsidR="007A6D38" w:rsidRDefault="007A6D38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08325E7" w14:textId="77777777" w:rsidR="00971B8E" w:rsidRDefault="00971B8E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08325E8" w14:textId="77777777" w:rsidR="00971B8E" w:rsidRDefault="00971B8E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08325E9" w14:textId="77777777" w:rsidR="00971B8E" w:rsidRDefault="00971B8E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08325EA" w14:textId="77777777" w:rsidR="004F4282" w:rsidRDefault="004F4282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 CONNECT WITH US ON</w:t>
                      </w:r>
                    </w:p>
                    <w:p w14:paraId="008325EB" w14:textId="77777777" w:rsidR="00573158" w:rsidRDefault="00573158" w:rsidP="00971B8E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08325EC" w14:textId="77777777" w:rsidR="004F4282" w:rsidRDefault="004F4282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008325ED" w14:textId="77777777" w:rsidR="004F4282" w:rsidRDefault="004F4282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008325EE" w14:textId="77777777" w:rsidR="004F4282" w:rsidRDefault="004F4282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</w:p>
                    <w:p w14:paraId="008325EF" w14:textId="77777777" w:rsidR="004F4282" w:rsidRDefault="004F4282" w:rsidP="00971B8E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F6FCD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3088" behindDoc="0" locked="0" layoutInCell="1" allowOverlap="1" wp14:anchorId="00832586" wp14:editId="1FB3584E">
            <wp:simplePos x="0" y="0"/>
            <wp:positionH relativeFrom="column">
              <wp:posOffset>7141845</wp:posOffset>
            </wp:positionH>
            <wp:positionV relativeFrom="paragraph">
              <wp:posOffset>6153150</wp:posOffset>
            </wp:positionV>
            <wp:extent cx="1670050" cy="1085850"/>
            <wp:effectExtent l="0" t="0" r="0" b="0"/>
            <wp:wrapNone/>
            <wp:docPr id="3" name="Picture 8" descr="Image_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_00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085850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649D7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00832588" wp14:editId="20CDBD7D">
                <wp:simplePos x="0" y="0"/>
                <wp:positionH relativeFrom="column">
                  <wp:posOffset>6315075</wp:posOffset>
                </wp:positionH>
                <wp:positionV relativeFrom="paragraph">
                  <wp:posOffset>5048250</wp:posOffset>
                </wp:positionV>
                <wp:extent cx="2949575" cy="1514475"/>
                <wp:effectExtent l="0" t="0" r="0" b="190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9575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8325F1" w14:textId="77777777" w:rsidR="004F4282" w:rsidRDefault="004F4282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130 SCOTT ROAD BUILDING 4 </w:t>
                            </w:r>
                          </w:p>
                          <w:p w14:paraId="008325F2" w14:textId="77777777" w:rsidR="004F4282" w:rsidRDefault="004F4282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WATERBURY CT 06705 </w:t>
                            </w:r>
                          </w:p>
                          <w:p w14:paraId="008325F3" w14:textId="77777777" w:rsidR="004F4282" w:rsidRDefault="004F4282" w:rsidP="0064647C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203.419.0661 </w:t>
                            </w:r>
                          </w:p>
                          <w:p w14:paraId="008325F4" w14:textId="77777777" w:rsidR="004F4282" w:rsidRDefault="00000000" w:rsidP="00734684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hyperlink r:id="rId15" w:history="1">
                              <w:r w:rsidR="00734684" w:rsidRPr="000F7C28">
                                <w:rPr>
                                  <w:rStyle w:val="Hyperlink"/>
                                  <w:rFonts w:ascii="Tahoma" w:hAnsi="Tahoma" w:cs="Tahoma"/>
                                  <w:b/>
                                  <w:bCs/>
                                  <w:sz w:val="24"/>
                                  <w:szCs w:val="24"/>
                                </w:rPr>
                                <w:t>WWW.DYNAMITEACADEMY.COM</w:t>
                              </w:r>
                            </w:hyperlink>
                            <w:r w:rsidR="00734684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16" w:history="1">
                              <w:r w:rsidR="00734684" w:rsidRPr="000F7C28">
                                <w:rPr>
                                  <w:rStyle w:val="Hyperlink"/>
                                  <w:rFonts w:ascii="Tahoma" w:hAnsi="Tahoma" w:cs="Tahoma"/>
                                  <w:b/>
                                  <w:bCs/>
                                </w:rPr>
                                <w:t>dynamiteacademyofgymnastics@gmail.com</w:t>
                              </w:r>
                            </w:hyperlink>
                          </w:p>
                          <w:p w14:paraId="008325F5" w14:textId="77777777" w:rsidR="00400948" w:rsidRDefault="00400948" w:rsidP="00734684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</w:p>
                          <w:p w14:paraId="008325F6" w14:textId="77777777" w:rsidR="00400948" w:rsidRDefault="00400948" w:rsidP="00734684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</w:p>
                          <w:p w14:paraId="008325F7" w14:textId="77777777" w:rsidR="00734684" w:rsidRDefault="00734684" w:rsidP="00734684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</w:p>
                          <w:p w14:paraId="008325F8" w14:textId="77777777" w:rsidR="00734684" w:rsidRDefault="00972D1E" w:rsidP="00972D1E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 xml:space="preserve">            </w:t>
                            </w:r>
                          </w:p>
                          <w:p w14:paraId="008325F9" w14:textId="77777777" w:rsidR="00734684" w:rsidRPr="00734684" w:rsidRDefault="00734684" w:rsidP="00734684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32588" id="Text Box 5" o:spid="_x0000_s1032" type="#_x0000_t202" style="position:absolute;margin-left:497.25pt;margin-top:397.5pt;width:232.25pt;height:119.2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008325F1" w14:textId="77777777" w:rsidR="004F4282" w:rsidRDefault="004F4282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130 SCOTT ROAD BUILDING 4 </w:t>
                      </w:r>
                    </w:p>
                    <w:p w14:paraId="008325F2" w14:textId="77777777" w:rsidR="004F4282" w:rsidRDefault="004F4282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WATERBURY CT 06705 </w:t>
                      </w:r>
                    </w:p>
                    <w:p w14:paraId="008325F3" w14:textId="77777777" w:rsidR="004F4282" w:rsidRDefault="004F4282" w:rsidP="0064647C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203.419.0661 </w:t>
                      </w:r>
                    </w:p>
                    <w:p w14:paraId="008325F4" w14:textId="77777777" w:rsidR="004F4282" w:rsidRDefault="00000000" w:rsidP="00734684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  <w:hyperlink r:id="rId17" w:history="1">
                        <w:r w:rsidR="00734684" w:rsidRPr="000F7C28">
                          <w:rPr>
                            <w:rStyle w:val="Hyperlink"/>
                            <w:rFonts w:ascii="Tahoma" w:hAnsi="Tahoma" w:cs="Tahoma"/>
                            <w:b/>
                            <w:bCs/>
                            <w:sz w:val="24"/>
                            <w:szCs w:val="24"/>
                          </w:rPr>
                          <w:t>WWW.DYNAMITEACADEMY.COM</w:t>
                        </w:r>
                      </w:hyperlink>
                      <w:r w:rsidR="00734684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hyperlink r:id="rId18" w:history="1">
                        <w:r w:rsidR="00734684" w:rsidRPr="000F7C28">
                          <w:rPr>
                            <w:rStyle w:val="Hyperlink"/>
                            <w:rFonts w:ascii="Tahoma" w:hAnsi="Tahoma" w:cs="Tahoma"/>
                            <w:b/>
                            <w:bCs/>
                          </w:rPr>
                          <w:t>dynamiteacademyofgymnastics@gmail.com</w:t>
                        </w:r>
                      </w:hyperlink>
                    </w:p>
                    <w:p w14:paraId="008325F5" w14:textId="77777777" w:rsidR="00400948" w:rsidRDefault="00400948" w:rsidP="00734684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</w:p>
                    <w:p w14:paraId="008325F6" w14:textId="77777777" w:rsidR="00400948" w:rsidRDefault="00400948" w:rsidP="00734684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</w:p>
                    <w:p w14:paraId="008325F7" w14:textId="77777777" w:rsidR="00734684" w:rsidRDefault="00734684" w:rsidP="00734684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</w:p>
                    <w:p w14:paraId="008325F8" w14:textId="77777777" w:rsidR="00734684" w:rsidRDefault="00972D1E" w:rsidP="00972D1E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 xml:space="preserve">            </w:t>
                      </w:r>
                    </w:p>
                    <w:p w14:paraId="008325F9" w14:textId="77777777" w:rsidR="00734684" w:rsidRPr="00734684" w:rsidRDefault="00734684" w:rsidP="00734684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635C" w:rsidRPr="0016635C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5680" behindDoc="0" locked="0" layoutInCell="1" allowOverlap="1" wp14:anchorId="0083258C" wp14:editId="0083258D">
            <wp:simplePos x="0" y="0"/>
            <wp:positionH relativeFrom="margin">
              <wp:posOffset>3457575</wp:posOffset>
            </wp:positionH>
            <wp:positionV relativeFrom="margin">
              <wp:posOffset>5781675</wp:posOffset>
            </wp:positionV>
            <wp:extent cx="2228850" cy="819150"/>
            <wp:effectExtent l="0" t="0" r="0" b="0"/>
            <wp:wrapNone/>
            <wp:docPr id="17" name="Picture 7" descr="dagothe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gotherlogo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19150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573158">
        <w:tab/>
      </w:r>
      <w:r w:rsidR="005F6FCD">
        <w:rPr>
          <w:noProof/>
        </w:rPr>
        <w:drawing>
          <wp:inline distT="0" distB="0" distL="0" distR="0" wp14:anchorId="0083258E" wp14:editId="0083258F">
            <wp:extent cx="2552736" cy="191455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36" cy="1914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32571" w14:textId="77777777" w:rsidR="00234486" w:rsidRDefault="001649D7" w:rsidP="00DB6938">
      <w:pPr>
        <w:pStyle w:val="Caption"/>
        <w:spacing w:after="0"/>
        <w:jc w:val="center"/>
        <w:rPr>
          <w:b/>
          <w:sz w:val="20"/>
        </w:rPr>
      </w:pPr>
      <w:r>
        <w:rPr>
          <w:b/>
          <w:sz w:val="20"/>
        </w:rPr>
        <w:t xml:space="preserve">The Rodriguez Children </w:t>
      </w:r>
    </w:p>
    <w:p w14:paraId="00832572" w14:textId="77777777" w:rsidR="00DB6938" w:rsidRPr="00DB6938" w:rsidRDefault="006D1BF8" w:rsidP="00DB6938">
      <w:pPr>
        <w:rPr>
          <w:i/>
          <w:lang w:eastAsia="ja-JP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2608" behindDoc="0" locked="0" layoutInCell="1" allowOverlap="1" wp14:anchorId="00832590" wp14:editId="07BD4559">
            <wp:simplePos x="0" y="0"/>
            <wp:positionH relativeFrom="margin">
              <wp:posOffset>6328500</wp:posOffset>
            </wp:positionH>
            <wp:positionV relativeFrom="paragraph">
              <wp:posOffset>325150</wp:posOffset>
            </wp:positionV>
            <wp:extent cx="2806980" cy="2247887"/>
            <wp:effectExtent l="0" t="0" r="0" b="635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509638_10152608937499100_69665470545755812_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357" cy="2256197"/>
                    </a:xfrm>
                    <a:prstGeom prst="rect">
                      <a:avLst/>
                    </a:prstGeom>
                    <a:noFill/>
                    <a:ln w="254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B6938">
        <w:rPr>
          <w:lang w:eastAsia="ja-JP"/>
        </w:rPr>
        <w:t xml:space="preserve">                               </w:t>
      </w:r>
      <w:r w:rsidR="00DB6938">
        <w:rPr>
          <w:i/>
          <w:lang w:eastAsia="ja-JP"/>
        </w:rPr>
        <w:t>2019 National Champions</w:t>
      </w:r>
    </w:p>
    <w:p w14:paraId="00832573" w14:textId="4FCEC24F" w:rsidR="00DB6938" w:rsidRPr="00DB6938" w:rsidRDefault="0069663D" w:rsidP="00DB6938">
      <w:pPr>
        <w:spacing w:after="0"/>
        <w:rPr>
          <w:lang w:eastAsia="ja-JP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7728" behindDoc="0" locked="0" layoutInCell="1" allowOverlap="1" wp14:anchorId="00832584" wp14:editId="381430F8">
                <wp:simplePos x="0" y="0"/>
                <wp:positionH relativeFrom="margin">
                  <wp:align>left</wp:align>
                </wp:positionH>
                <wp:positionV relativeFrom="paragraph">
                  <wp:posOffset>86464</wp:posOffset>
                </wp:positionV>
                <wp:extent cx="2999493" cy="2631232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9493" cy="2631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08325F0" w14:textId="0D230A8E" w:rsidR="004F4282" w:rsidRPr="00995F7A" w:rsidRDefault="004F4282" w:rsidP="0064647C">
                            <w:pPr>
                              <w:widowControl w:val="0"/>
                              <w:spacing w:after="0" w:line="240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995F7A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Dynamite Academy of Gymnastics began in January 2001 in Waterbury, CT on the philosophy of bringing gymnastics to all children. As a family owned business, we know how important every aspect of a child’s life is to their development. We have worked hard to create a program that is fun, positive, and challenging to the children. At D.A.G., we believe every chil</w:t>
                            </w:r>
                            <w:r w:rsidR="00DF0AAF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d is number one and w</w:t>
                            </w:r>
                            <w:r w:rsidR="0069663D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e work with</w:t>
                            </w:r>
                            <w:r w:rsidRPr="00995F7A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the family to help each student achieve their individual best.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32584" id="Text Box 2" o:spid="_x0000_s1033" type="#_x0000_t202" style="position:absolute;margin-left:0;margin-top:6.8pt;width:236.2pt;height:207.2pt;z-index:25165772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" filled="f" fillcolor="#5b9bd5" stroked="f" strokecolor="black [0]" strokeweight="2pt">
                <v:textbox inset="2.88pt,2.88pt,2.88pt,2.88pt">
                  <w:txbxContent>
                    <w:p w14:paraId="008325F0" w14:textId="0D230A8E" w:rsidR="004F4282" w:rsidRPr="00995F7A" w:rsidRDefault="004F4282" w:rsidP="0064647C">
                      <w:pPr>
                        <w:widowControl w:val="0"/>
                        <w:spacing w:after="0" w:line="240" w:lineRule="auto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995F7A">
                        <w:rPr>
                          <w:rFonts w:ascii="Tahoma" w:hAnsi="Tahoma" w:cs="Tahoma"/>
                          <w:sz w:val="22"/>
                          <w:szCs w:val="22"/>
                        </w:rPr>
                        <w:t>Dynamite Academy of Gymnastics began in January 2001 in Waterbury, CT on the philosophy of bringing gymnastics to all children. As a family owned business, we know how important every aspect of a child’s life is to their development. We have worked hard to create a program that is fun, positive, and challenging to the children. At D.A.G., we believe every chil</w:t>
                      </w:r>
                      <w:r w:rsidR="00DF0AAF">
                        <w:rPr>
                          <w:rFonts w:ascii="Tahoma" w:hAnsi="Tahoma" w:cs="Tahoma"/>
                          <w:sz w:val="22"/>
                          <w:szCs w:val="22"/>
                        </w:rPr>
                        <w:t>d is number one and w</w:t>
                      </w:r>
                      <w:r w:rsidR="0069663D">
                        <w:rPr>
                          <w:rFonts w:ascii="Tahoma" w:hAnsi="Tahoma" w:cs="Tahoma"/>
                          <w:sz w:val="22"/>
                          <w:szCs w:val="22"/>
                        </w:rPr>
                        <w:t>e work with</w:t>
                      </w:r>
                      <w:r w:rsidRPr="00995F7A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the family to help each student achieve their individual best.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6938" w:rsidRPr="00DB6938" w:rsidSect="000A51F0">
      <w:pgSz w:w="15840" w:h="12240" w:orient="landscape" w:code="1"/>
      <w:pgMar w:top="432" w:right="432" w:bottom="432" w:left="432" w:header="720" w:footer="720" w:gutter="0"/>
      <w:cols w:num="3" w:sep="1" w:space="7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A4C12E" w14:textId="77777777" w:rsidR="001650A3" w:rsidRDefault="001650A3" w:rsidP="00F6605E">
      <w:pPr>
        <w:spacing w:after="0" w:line="240" w:lineRule="auto"/>
      </w:pPr>
      <w:r>
        <w:separator/>
      </w:r>
    </w:p>
  </w:endnote>
  <w:endnote w:type="continuationSeparator" w:id="0">
    <w:p w14:paraId="6652394D" w14:textId="77777777" w:rsidR="001650A3" w:rsidRDefault="001650A3" w:rsidP="00F6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1DB2D" w14:textId="77777777" w:rsidR="001650A3" w:rsidRDefault="001650A3" w:rsidP="00F6605E">
      <w:pPr>
        <w:spacing w:after="0" w:line="240" w:lineRule="auto"/>
      </w:pPr>
      <w:r>
        <w:separator/>
      </w:r>
    </w:p>
  </w:footnote>
  <w:footnote w:type="continuationSeparator" w:id="0">
    <w:p w14:paraId="2A7042DC" w14:textId="77777777" w:rsidR="001650A3" w:rsidRDefault="001650A3" w:rsidP="00F660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75057B2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" w15:restartNumberingAfterBreak="0">
    <w:nsid w:val="496616CA"/>
    <w:multiLevelType w:val="hybridMultilevel"/>
    <w:tmpl w:val="D5B62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488619">
    <w:abstractNumId w:val="0"/>
  </w:num>
  <w:num w:numId="2" w16cid:durableId="1670474936">
    <w:abstractNumId w:val="0"/>
  </w:num>
  <w:num w:numId="3" w16cid:durableId="263153300">
    <w:abstractNumId w:val="0"/>
    <w:lvlOverride w:ilvl="0">
      <w:startOverride w:val="1"/>
    </w:lvlOverride>
  </w:num>
  <w:num w:numId="4" w16cid:durableId="894048369">
    <w:abstractNumId w:val="0"/>
    <w:lvlOverride w:ilvl="0">
      <w:startOverride w:val="1"/>
    </w:lvlOverride>
  </w:num>
  <w:num w:numId="5" w16cid:durableId="27221242">
    <w:abstractNumId w:val="0"/>
    <w:lvlOverride w:ilvl="0">
      <w:startOverride w:val="1"/>
    </w:lvlOverride>
  </w:num>
  <w:num w:numId="6" w16cid:durableId="18858233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282"/>
    <w:rsid w:val="000026FA"/>
    <w:rsid w:val="00005380"/>
    <w:rsid w:val="00006537"/>
    <w:rsid w:val="00030906"/>
    <w:rsid w:val="000411E2"/>
    <w:rsid w:val="000505B2"/>
    <w:rsid w:val="000623F9"/>
    <w:rsid w:val="00064135"/>
    <w:rsid w:val="00066EC2"/>
    <w:rsid w:val="000744DA"/>
    <w:rsid w:val="000800AA"/>
    <w:rsid w:val="000A51F0"/>
    <w:rsid w:val="000E3ABD"/>
    <w:rsid w:val="0010385D"/>
    <w:rsid w:val="00106BA2"/>
    <w:rsid w:val="00116BBB"/>
    <w:rsid w:val="00126F90"/>
    <w:rsid w:val="001649D7"/>
    <w:rsid w:val="001650A3"/>
    <w:rsid w:val="00165F1D"/>
    <w:rsid w:val="0016635C"/>
    <w:rsid w:val="001776B8"/>
    <w:rsid w:val="00187B02"/>
    <w:rsid w:val="001B46C7"/>
    <w:rsid w:val="001B5F2D"/>
    <w:rsid w:val="001C5F5B"/>
    <w:rsid w:val="00201BE9"/>
    <w:rsid w:val="00222D03"/>
    <w:rsid w:val="00234486"/>
    <w:rsid w:val="00240A7B"/>
    <w:rsid w:val="0024366B"/>
    <w:rsid w:val="002566FC"/>
    <w:rsid w:val="00261ED9"/>
    <w:rsid w:val="00282DDB"/>
    <w:rsid w:val="00291869"/>
    <w:rsid w:val="00296E21"/>
    <w:rsid w:val="002B2E6D"/>
    <w:rsid w:val="002D54F9"/>
    <w:rsid w:val="00307BD4"/>
    <w:rsid w:val="00314CFE"/>
    <w:rsid w:val="00340029"/>
    <w:rsid w:val="00356B14"/>
    <w:rsid w:val="00360C80"/>
    <w:rsid w:val="00373043"/>
    <w:rsid w:val="00373B77"/>
    <w:rsid w:val="00400948"/>
    <w:rsid w:val="004217FD"/>
    <w:rsid w:val="00422195"/>
    <w:rsid w:val="00422A60"/>
    <w:rsid w:val="00426CEA"/>
    <w:rsid w:val="0042709C"/>
    <w:rsid w:val="004351D7"/>
    <w:rsid w:val="00450577"/>
    <w:rsid w:val="004558D5"/>
    <w:rsid w:val="0045650B"/>
    <w:rsid w:val="00491105"/>
    <w:rsid w:val="004A264E"/>
    <w:rsid w:val="004A7533"/>
    <w:rsid w:val="004E096C"/>
    <w:rsid w:val="004F4282"/>
    <w:rsid w:val="0050347D"/>
    <w:rsid w:val="00547C7F"/>
    <w:rsid w:val="0055644C"/>
    <w:rsid w:val="00563BC3"/>
    <w:rsid w:val="00573158"/>
    <w:rsid w:val="00577464"/>
    <w:rsid w:val="00577470"/>
    <w:rsid w:val="005827D6"/>
    <w:rsid w:val="00587716"/>
    <w:rsid w:val="005A5D56"/>
    <w:rsid w:val="005B75AA"/>
    <w:rsid w:val="005D63D9"/>
    <w:rsid w:val="005E3C73"/>
    <w:rsid w:val="005F6FCD"/>
    <w:rsid w:val="006178F9"/>
    <w:rsid w:val="0064647C"/>
    <w:rsid w:val="00652ED7"/>
    <w:rsid w:val="006718F0"/>
    <w:rsid w:val="0067420A"/>
    <w:rsid w:val="00674F47"/>
    <w:rsid w:val="006873D2"/>
    <w:rsid w:val="0069663D"/>
    <w:rsid w:val="00697150"/>
    <w:rsid w:val="0069731D"/>
    <w:rsid w:val="006B1B8D"/>
    <w:rsid w:val="006B5171"/>
    <w:rsid w:val="006D1BF8"/>
    <w:rsid w:val="006F17A4"/>
    <w:rsid w:val="00704874"/>
    <w:rsid w:val="00734684"/>
    <w:rsid w:val="00767604"/>
    <w:rsid w:val="007809A9"/>
    <w:rsid w:val="007A1583"/>
    <w:rsid w:val="007A4E63"/>
    <w:rsid w:val="007A6D38"/>
    <w:rsid w:val="007A7F66"/>
    <w:rsid w:val="007B6B8F"/>
    <w:rsid w:val="007C19C8"/>
    <w:rsid w:val="007D0A70"/>
    <w:rsid w:val="007E581A"/>
    <w:rsid w:val="007F1414"/>
    <w:rsid w:val="007F60D7"/>
    <w:rsid w:val="0083334A"/>
    <w:rsid w:val="00843D2A"/>
    <w:rsid w:val="00862964"/>
    <w:rsid w:val="008915B0"/>
    <w:rsid w:val="008C0756"/>
    <w:rsid w:val="008D77AB"/>
    <w:rsid w:val="008F2572"/>
    <w:rsid w:val="00971B8E"/>
    <w:rsid w:val="00972D1E"/>
    <w:rsid w:val="0098481C"/>
    <w:rsid w:val="00987E95"/>
    <w:rsid w:val="0099380F"/>
    <w:rsid w:val="00995F7A"/>
    <w:rsid w:val="0099795D"/>
    <w:rsid w:val="009A1067"/>
    <w:rsid w:val="009B6790"/>
    <w:rsid w:val="009C23FC"/>
    <w:rsid w:val="009F553D"/>
    <w:rsid w:val="00A134AD"/>
    <w:rsid w:val="00A449C8"/>
    <w:rsid w:val="00A8002B"/>
    <w:rsid w:val="00A83AEB"/>
    <w:rsid w:val="00A93A29"/>
    <w:rsid w:val="00AA7D75"/>
    <w:rsid w:val="00AF5CF2"/>
    <w:rsid w:val="00B40906"/>
    <w:rsid w:val="00B518C4"/>
    <w:rsid w:val="00B567CF"/>
    <w:rsid w:val="00B57C0C"/>
    <w:rsid w:val="00B905B8"/>
    <w:rsid w:val="00B9289A"/>
    <w:rsid w:val="00B97AFB"/>
    <w:rsid w:val="00BD3AE0"/>
    <w:rsid w:val="00BF14FF"/>
    <w:rsid w:val="00BF2318"/>
    <w:rsid w:val="00C01CA1"/>
    <w:rsid w:val="00C4179D"/>
    <w:rsid w:val="00C905DB"/>
    <w:rsid w:val="00CA01CC"/>
    <w:rsid w:val="00CD72EB"/>
    <w:rsid w:val="00CE0707"/>
    <w:rsid w:val="00CE0E9E"/>
    <w:rsid w:val="00D15029"/>
    <w:rsid w:val="00D474AE"/>
    <w:rsid w:val="00D70023"/>
    <w:rsid w:val="00D92C9C"/>
    <w:rsid w:val="00DB429E"/>
    <w:rsid w:val="00DB6938"/>
    <w:rsid w:val="00DC05D7"/>
    <w:rsid w:val="00DD4118"/>
    <w:rsid w:val="00DE6D3D"/>
    <w:rsid w:val="00DF0AAF"/>
    <w:rsid w:val="00E40FE3"/>
    <w:rsid w:val="00EB41FE"/>
    <w:rsid w:val="00EB490B"/>
    <w:rsid w:val="00EE0A27"/>
    <w:rsid w:val="00EE4169"/>
    <w:rsid w:val="00EF3D95"/>
    <w:rsid w:val="00EF7B4E"/>
    <w:rsid w:val="00F00E0B"/>
    <w:rsid w:val="00F07CD0"/>
    <w:rsid w:val="00F11A85"/>
    <w:rsid w:val="00F13261"/>
    <w:rsid w:val="00F578E1"/>
    <w:rsid w:val="00F6605E"/>
    <w:rsid w:val="00F833CA"/>
    <w:rsid w:val="00F85345"/>
    <w:rsid w:val="00F971A8"/>
    <w:rsid w:val="00FA3BFD"/>
    <w:rsid w:val="00FB4BF3"/>
    <w:rsid w:val="00FD3773"/>
    <w:rsid w:val="00FE0D35"/>
    <w:rsid w:val="00FF4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3256E"/>
  <w15:docId w15:val="{181F6672-4C4F-4BD9-B84E-45085FE95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4D4436" w:themeColor="text2" w:themeTint="E6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" w:unhideWhenUsed="1" w:qFormat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282"/>
    <w:pPr>
      <w:spacing w:after="120" w:line="285" w:lineRule="auto"/>
    </w:pPr>
    <w:rPr>
      <w:rFonts w:ascii="Calibri" w:eastAsia="Times New Roman" w:hAnsi="Calibri" w:cs="Calibri"/>
      <w:color w:val="000000"/>
      <w:kern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234486"/>
    <w:pPr>
      <w:keepNext/>
      <w:keepLines/>
      <w:spacing w:before="200" w:after="0" w:line="216" w:lineRule="auto"/>
      <w:outlineLvl w:val="0"/>
    </w:pPr>
    <w:rPr>
      <w:rFonts w:asciiTheme="majorHAnsi" w:eastAsiaTheme="majorEastAsia" w:hAnsiTheme="majorHAnsi" w:cstheme="majorBidi"/>
      <w:b/>
      <w:bCs/>
      <w:color w:val="027E6F" w:themeColor="accent1" w:themeShade="BF"/>
      <w:kern w:val="0"/>
      <w:sz w:val="42"/>
      <w:lang w:eastAsia="ja-JP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234486"/>
    <w:pPr>
      <w:keepNext/>
      <w:keepLines/>
      <w:spacing w:before="360" w:line="240" w:lineRule="auto"/>
      <w:outlineLvl w:val="1"/>
    </w:pPr>
    <w:rPr>
      <w:rFonts w:asciiTheme="majorHAnsi" w:eastAsiaTheme="majorEastAsia" w:hAnsiTheme="majorHAnsi" w:cstheme="majorBidi"/>
      <w:b/>
      <w:bCs/>
      <w:color w:val="352F25" w:themeColor="text2"/>
      <w:kern w:val="0"/>
      <w:sz w:val="24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4486"/>
    <w:pPr>
      <w:keepNext/>
      <w:keepLines/>
      <w:spacing w:before="200" w:after="0" w:line="288" w:lineRule="auto"/>
      <w:outlineLvl w:val="2"/>
    </w:pPr>
    <w:rPr>
      <w:rFonts w:asciiTheme="minorHAnsi" w:eastAsiaTheme="minorHAnsi" w:hAnsiTheme="minorHAnsi" w:cstheme="minorBidi"/>
      <w:b/>
      <w:bCs/>
      <w:color w:val="4D4436" w:themeColor="text2" w:themeTint="E6"/>
      <w:kern w:val="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4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rsid w:val="00234486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2"/>
    <w:unhideWhenUsed/>
    <w:qFormat/>
    <w:rsid w:val="00234486"/>
    <w:pPr>
      <w:spacing w:after="340" w:line="240" w:lineRule="auto"/>
    </w:pPr>
    <w:rPr>
      <w:rFonts w:asciiTheme="minorHAnsi" w:eastAsiaTheme="minorHAnsi" w:hAnsiTheme="minorHAnsi" w:cstheme="minorBidi"/>
      <w:i/>
      <w:iCs/>
      <w:color w:val="4D4436" w:themeColor="text2" w:themeTint="E6"/>
      <w:kern w:val="0"/>
      <w:sz w:val="16"/>
      <w:lang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234486"/>
    <w:rPr>
      <w:rFonts w:asciiTheme="majorHAnsi" w:eastAsiaTheme="majorEastAsia" w:hAnsiTheme="majorHAnsi" w:cstheme="majorBidi"/>
      <w:b/>
      <w:bCs/>
      <w:color w:val="352F25" w:themeColor="text2"/>
      <w:sz w:val="24"/>
    </w:rPr>
  </w:style>
  <w:style w:type="character" w:styleId="PlaceholderText">
    <w:name w:val="Placeholder Text"/>
    <w:basedOn w:val="DefaultParagraphFont"/>
    <w:uiPriority w:val="99"/>
    <w:semiHidden/>
    <w:rsid w:val="00234486"/>
    <w:rPr>
      <w:color w:val="808080"/>
    </w:rPr>
  </w:style>
  <w:style w:type="paragraph" w:styleId="ListBullet">
    <w:name w:val="List Bullet"/>
    <w:basedOn w:val="Normal"/>
    <w:uiPriority w:val="1"/>
    <w:unhideWhenUsed/>
    <w:qFormat/>
    <w:rsid w:val="00234486"/>
    <w:pPr>
      <w:numPr>
        <w:numId w:val="2"/>
      </w:numPr>
      <w:spacing w:after="200" w:line="288" w:lineRule="auto"/>
    </w:pPr>
    <w:rPr>
      <w:rFonts w:asciiTheme="minorHAnsi" w:eastAsiaTheme="minorHAnsi" w:hAnsiTheme="minorHAnsi" w:cstheme="minorBidi"/>
      <w:color w:val="4D4436" w:themeColor="text2" w:themeTint="E6"/>
      <w:kern w:val="0"/>
      <w:lang w:eastAsia="ja-JP"/>
    </w:rPr>
  </w:style>
  <w:style w:type="character" w:customStyle="1" w:styleId="Heading1Char">
    <w:name w:val="Heading 1 Char"/>
    <w:basedOn w:val="DefaultParagraphFont"/>
    <w:link w:val="Heading1"/>
    <w:uiPriority w:val="1"/>
    <w:rsid w:val="00234486"/>
    <w:rPr>
      <w:rFonts w:asciiTheme="majorHAnsi" w:eastAsiaTheme="majorEastAsia" w:hAnsiTheme="majorHAnsi" w:cstheme="majorBidi"/>
      <w:b/>
      <w:bCs/>
      <w:color w:val="027E6F" w:themeColor="accent1" w:themeShade="BF"/>
      <w:sz w:val="42"/>
    </w:rPr>
  </w:style>
  <w:style w:type="paragraph" w:customStyle="1" w:styleId="Company">
    <w:name w:val="Company"/>
    <w:basedOn w:val="Normal"/>
    <w:uiPriority w:val="2"/>
    <w:qFormat/>
    <w:rsid w:val="00234486"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  <w:kern w:val="0"/>
      <w:lang w:eastAsia="ja-JP"/>
    </w:rPr>
  </w:style>
  <w:style w:type="paragraph" w:styleId="Footer">
    <w:name w:val="footer"/>
    <w:basedOn w:val="Normal"/>
    <w:link w:val="FooterChar"/>
    <w:uiPriority w:val="2"/>
    <w:unhideWhenUsed/>
    <w:qFormat/>
    <w:rsid w:val="00234486"/>
    <w:pPr>
      <w:tabs>
        <w:tab w:val="center" w:pos="4680"/>
        <w:tab w:val="right" w:pos="9360"/>
      </w:tabs>
      <w:spacing w:after="0" w:line="276" w:lineRule="auto"/>
    </w:pPr>
    <w:rPr>
      <w:rFonts w:asciiTheme="minorHAnsi" w:eastAsiaTheme="minorHAnsi" w:hAnsiTheme="minorHAnsi" w:cstheme="minorBidi"/>
      <w:color w:val="4D4436" w:themeColor="text2" w:themeTint="E6"/>
      <w:kern w:val="0"/>
      <w:sz w:val="17"/>
      <w:lang w:eastAsia="ja-JP"/>
    </w:rPr>
  </w:style>
  <w:style w:type="character" w:customStyle="1" w:styleId="FooterChar">
    <w:name w:val="Footer Char"/>
    <w:basedOn w:val="DefaultParagraphFont"/>
    <w:link w:val="Footer"/>
    <w:uiPriority w:val="2"/>
    <w:rsid w:val="00234486"/>
    <w:rPr>
      <w:rFonts w:asciiTheme="minorHAnsi" w:eastAsiaTheme="minorEastAsia" w:hAnsiTheme="minorHAnsi" w:cstheme="minorBidi"/>
      <w:sz w:val="17"/>
    </w:rPr>
  </w:style>
  <w:style w:type="paragraph" w:styleId="Title">
    <w:name w:val="Title"/>
    <w:basedOn w:val="Normal"/>
    <w:next w:val="Normal"/>
    <w:link w:val="TitleChar"/>
    <w:uiPriority w:val="1"/>
    <w:qFormat/>
    <w:rsid w:val="00234486"/>
    <w:pPr>
      <w:spacing w:before="320" w:after="0" w:line="204" w:lineRule="auto"/>
      <w:ind w:left="288" w:right="288"/>
      <w:contextualSpacing/>
    </w:pPr>
    <w:rPr>
      <w:rFonts w:asciiTheme="majorHAnsi" w:eastAsiaTheme="majorEastAsia" w:hAnsiTheme="majorHAnsi" w:cstheme="majorBidi"/>
      <w:b/>
      <w:bCs/>
      <w:caps/>
      <w:color w:val="FFFFFF" w:themeColor="background1"/>
      <w:sz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234486"/>
    <w:rPr>
      <w:rFonts w:asciiTheme="majorHAnsi" w:eastAsiaTheme="majorEastAsia" w:hAnsiTheme="majorHAnsi" w:cstheme="majorBidi"/>
      <w:b/>
      <w:bCs/>
      <w:caps/>
      <w:color w:val="FFFFFF" w:themeColor="background1"/>
      <w:kern w:val="28"/>
      <w:sz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234486"/>
    <w:pPr>
      <w:numPr>
        <w:ilvl w:val="1"/>
      </w:numPr>
      <w:spacing w:after="360" w:line="264" w:lineRule="auto"/>
      <w:ind w:left="288" w:right="288"/>
    </w:pPr>
    <w:rPr>
      <w:rFonts w:asciiTheme="minorHAnsi" w:eastAsiaTheme="minorHAnsi" w:hAnsiTheme="minorHAnsi" w:cstheme="minorBidi"/>
      <w:i/>
      <w:iCs/>
      <w:color w:val="FFFFFF" w:themeColor="background1"/>
      <w:kern w:val="0"/>
      <w:sz w:val="26"/>
      <w:lang w:eastAsia="ja-JP"/>
    </w:rPr>
  </w:style>
  <w:style w:type="character" w:customStyle="1" w:styleId="SubtitleChar">
    <w:name w:val="Subtitle Char"/>
    <w:basedOn w:val="DefaultParagraphFont"/>
    <w:link w:val="Subtitle"/>
    <w:uiPriority w:val="1"/>
    <w:rsid w:val="00234486"/>
    <w:rPr>
      <w:i/>
      <w:iCs/>
      <w:color w:val="FFFFFF" w:themeColor="background1"/>
      <w:sz w:val="26"/>
    </w:rPr>
  </w:style>
  <w:style w:type="paragraph" w:styleId="NoSpacing">
    <w:name w:val="No Spacing"/>
    <w:uiPriority w:val="99"/>
    <w:qFormat/>
    <w:rsid w:val="0023448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1"/>
    <w:qFormat/>
    <w:rsid w:val="00234486"/>
    <w:pPr>
      <w:pBdr>
        <w:top w:val="single" w:sz="4" w:space="14" w:color="027E6F" w:themeColor="accent1" w:themeShade="BF"/>
        <w:bottom w:val="single" w:sz="4" w:space="14" w:color="027E6F" w:themeColor="accent1" w:themeShade="BF"/>
      </w:pBdr>
      <w:spacing w:before="480" w:after="480" w:line="336" w:lineRule="auto"/>
    </w:pPr>
    <w:rPr>
      <w:rFonts w:asciiTheme="minorHAnsi" w:eastAsiaTheme="minorHAnsi" w:hAnsiTheme="minorHAnsi" w:cstheme="minorBidi"/>
      <w:i/>
      <w:iCs/>
      <w:color w:val="027E6F" w:themeColor="accent1" w:themeShade="BF"/>
      <w:kern w:val="0"/>
      <w:sz w:val="30"/>
      <w:lang w:eastAsia="ja-JP"/>
    </w:rPr>
  </w:style>
  <w:style w:type="character" w:customStyle="1" w:styleId="QuoteChar">
    <w:name w:val="Quote Char"/>
    <w:basedOn w:val="DefaultParagraphFont"/>
    <w:link w:val="Quote"/>
    <w:uiPriority w:val="1"/>
    <w:rsid w:val="00234486"/>
    <w:rPr>
      <w:i/>
      <w:iCs/>
      <w:color w:val="027E6F" w:themeColor="accent1" w:themeShade="BF"/>
      <w:sz w:val="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448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4282"/>
    <w:pPr>
      <w:spacing w:after="0" w:line="240" w:lineRule="auto"/>
    </w:pPr>
    <w:rPr>
      <w:rFonts w:ascii="Tahoma" w:eastAsiaTheme="minorHAnsi" w:hAnsi="Tahoma" w:cs="Tahoma"/>
      <w:color w:val="4D4436" w:themeColor="text2" w:themeTint="E6"/>
      <w:kern w:val="0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28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34684"/>
    <w:rPr>
      <w:color w:val="4D443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60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05E"/>
    <w:rPr>
      <w:rFonts w:ascii="Calibri" w:eastAsia="Times New Roman" w:hAnsi="Calibri" w:cs="Calibri"/>
      <w:color w:val="000000"/>
      <w:kern w:val="28"/>
      <w:lang w:eastAsia="en-US"/>
    </w:rPr>
  </w:style>
  <w:style w:type="paragraph" w:styleId="ListParagraph">
    <w:name w:val="List Paragraph"/>
    <w:basedOn w:val="Normal"/>
    <w:uiPriority w:val="34"/>
    <w:qFormat/>
    <w:rsid w:val="00282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0.jpeg"/><Relationship Id="rId18" Type="http://schemas.openxmlformats.org/officeDocument/2006/relationships/hyperlink" Target="mailto:dynamiteacademyofgymnastics@gmail.com" TargetMode="External"/><Relationship Id="rId3" Type="http://schemas.openxmlformats.org/officeDocument/2006/relationships/numbering" Target="numbering.xml"/><Relationship Id="rId21" Type="http://schemas.openxmlformats.org/officeDocument/2006/relationships/image" Target="media/image8.jp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://WWW.DYNAMITEACADEMY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ynamiteacademyofgymnastics@gmail.com" TargetMode="External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hyperlink" Target="http://WWW.DYNAMITEACADEMY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g"/><Relationship Id="rId19" Type="http://schemas.openxmlformats.org/officeDocument/2006/relationships/image" Target="media/image6.wmf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\AppData\Roaming\Microsoft\Templates\Brochure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69E81-0C24-4775-962E-38A881F68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C5DEC7-A174-4BCD-932E-2F525F79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28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</dc:creator>
  <cp:lastModifiedBy>Jennifer Rodriguez</cp:lastModifiedBy>
  <cp:revision>36</cp:revision>
  <cp:lastPrinted>2023-05-31T21:11:00Z</cp:lastPrinted>
  <dcterms:created xsi:type="dcterms:W3CDTF">2021-09-20T15:53:00Z</dcterms:created>
  <dcterms:modified xsi:type="dcterms:W3CDTF">2024-07-20T16:59:00Z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TC029118979991</vt:lpwstr>
  </property>
</Properties>
</file>